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31A38" w14:textId="77777777" w:rsidR="00957E9D" w:rsidRPr="006D1A57" w:rsidRDefault="00957E9D" w:rsidP="006D1A57">
      <w:pPr>
        <w:tabs>
          <w:tab w:val="left" w:pos="1080"/>
        </w:tabs>
        <w:spacing w:line="480" w:lineRule="auto"/>
        <w:contextualSpacing/>
      </w:pPr>
    </w:p>
    <w:p w14:paraId="1511B68E" w14:textId="77777777" w:rsidR="004C613A" w:rsidRPr="006D1A57" w:rsidRDefault="004C613A" w:rsidP="006D1A57">
      <w:pPr>
        <w:spacing w:line="480" w:lineRule="auto"/>
        <w:contextualSpacing/>
        <w:jc w:val="center"/>
      </w:pPr>
    </w:p>
    <w:p w14:paraId="639521C0" w14:textId="77777777" w:rsidR="004C613A" w:rsidRPr="006D1A57" w:rsidRDefault="004C613A" w:rsidP="006D1A57">
      <w:pPr>
        <w:spacing w:line="480" w:lineRule="auto"/>
        <w:contextualSpacing/>
        <w:jc w:val="center"/>
      </w:pPr>
    </w:p>
    <w:p w14:paraId="6B3CBD7B" w14:textId="77777777" w:rsidR="00C125A1" w:rsidRPr="006D1A57" w:rsidRDefault="00C125A1" w:rsidP="006D1A57">
      <w:pPr>
        <w:pStyle w:val="APA"/>
        <w:contextualSpacing/>
        <w:rPr>
          <w:szCs w:val="24"/>
        </w:rPr>
      </w:pPr>
    </w:p>
    <w:p w14:paraId="143E05C2" w14:textId="77777777" w:rsidR="00C125A1" w:rsidRPr="006D1A57" w:rsidRDefault="00C125A1" w:rsidP="006D1A57">
      <w:pPr>
        <w:pStyle w:val="APA"/>
        <w:contextualSpacing/>
        <w:rPr>
          <w:szCs w:val="24"/>
        </w:rPr>
      </w:pPr>
    </w:p>
    <w:p w14:paraId="2A6F9083" w14:textId="77777777" w:rsidR="00C125A1" w:rsidRPr="006D1A57" w:rsidRDefault="00C125A1" w:rsidP="006D1A57">
      <w:pPr>
        <w:pStyle w:val="APA"/>
        <w:contextualSpacing/>
        <w:rPr>
          <w:szCs w:val="24"/>
        </w:rPr>
      </w:pPr>
    </w:p>
    <w:p w14:paraId="1507AB70" w14:textId="77777777" w:rsidR="00A93AE0" w:rsidRPr="006D1A57" w:rsidRDefault="00A93AE0" w:rsidP="006D1A57">
      <w:pPr>
        <w:pStyle w:val="APA"/>
        <w:contextualSpacing/>
        <w:rPr>
          <w:szCs w:val="24"/>
        </w:rPr>
      </w:pPr>
    </w:p>
    <w:p w14:paraId="6248A3DA" w14:textId="77777777" w:rsidR="00A93AE0" w:rsidRPr="006D1A57" w:rsidRDefault="00A93AE0" w:rsidP="006D1A57">
      <w:pPr>
        <w:pStyle w:val="APA"/>
        <w:contextualSpacing/>
        <w:rPr>
          <w:szCs w:val="24"/>
        </w:rPr>
      </w:pPr>
    </w:p>
    <w:p w14:paraId="17C2DCEE" w14:textId="77777777" w:rsidR="00C125A1" w:rsidRPr="006D1A57" w:rsidRDefault="00C125A1" w:rsidP="006D1A57">
      <w:pPr>
        <w:pStyle w:val="APA"/>
        <w:contextualSpacing/>
        <w:rPr>
          <w:szCs w:val="24"/>
        </w:rPr>
      </w:pPr>
    </w:p>
    <w:p w14:paraId="29A25E2B" w14:textId="77777777" w:rsidR="00C125A1" w:rsidRPr="006D1A57" w:rsidRDefault="00C125A1" w:rsidP="00DD3081">
      <w:pPr>
        <w:pStyle w:val="APA"/>
        <w:ind w:firstLine="0"/>
        <w:contextualSpacing/>
        <w:rPr>
          <w:szCs w:val="24"/>
        </w:rPr>
      </w:pPr>
    </w:p>
    <w:p w14:paraId="55036AF1" w14:textId="77777777" w:rsidR="00FA6B27" w:rsidRPr="006D1A57" w:rsidRDefault="00FA6B27" w:rsidP="00DD3081">
      <w:pPr>
        <w:pStyle w:val="APA"/>
        <w:ind w:firstLine="0"/>
        <w:contextualSpacing/>
        <w:jc w:val="center"/>
        <w:rPr>
          <w:szCs w:val="24"/>
        </w:rPr>
      </w:pPr>
      <w:proofErr w:type="spellStart"/>
      <w:r w:rsidRPr="006D1A57">
        <w:rPr>
          <w:szCs w:val="24"/>
        </w:rPr>
        <w:t>Enviromental</w:t>
      </w:r>
      <w:proofErr w:type="spellEnd"/>
      <w:r w:rsidRPr="006D1A57">
        <w:rPr>
          <w:szCs w:val="24"/>
        </w:rPr>
        <w:t xml:space="preserve"> Development Issues  </w:t>
      </w:r>
    </w:p>
    <w:p w14:paraId="1B68C40A" w14:textId="7A44ED74" w:rsidR="00004540" w:rsidRDefault="009F7580" w:rsidP="00DD3081">
      <w:pPr>
        <w:pStyle w:val="APA"/>
        <w:ind w:firstLine="0"/>
        <w:contextualSpacing/>
        <w:jc w:val="center"/>
        <w:rPr>
          <w:szCs w:val="24"/>
        </w:rPr>
      </w:pPr>
      <w:r w:rsidRPr="006D1A57">
        <w:rPr>
          <w:szCs w:val="24"/>
        </w:rPr>
        <w:t>Name:</w:t>
      </w:r>
    </w:p>
    <w:p w14:paraId="2B00B096" w14:textId="77777777" w:rsidR="00DD3081" w:rsidRPr="006D1A57" w:rsidRDefault="00DD3081" w:rsidP="00DD3081">
      <w:pPr>
        <w:pStyle w:val="APA"/>
        <w:ind w:firstLine="0"/>
        <w:contextualSpacing/>
        <w:jc w:val="center"/>
        <w:rPr>
          <w:szCs w:val="24"/>
        </w:rPr>
      </w:pPr>
      <w:r w:rsidRPr="006D1A57">
        <w:rPr>
          <w:szCs w:val="24"/>
        </w:rPr>
        <w:t>Institution:</w:t>
      </w:r>
    </w:p>
    <w:p w14:paraId="415668D6" w14:textId="77777777" w:rsidR="00DD3081" w:rsidRPr="006D1A57" w:rsidRDefault="00DD3081" w:rsidP="006D1A57">
      <w:pPr>
        <w:pStyle w:val="APA"/>
        <w:contextualSpacing/>
        <w:jc w:val="center"/>
        <w:rPr>
          <w:szCs w:val="24"/>
        </w:rPr>
      </w:pPr>
    </w:p>
    <w:p w14:paraId="1D35616B" w14:textId="77777777" w:rsidR="00C43473" w:rsidRPr="006D1A57" w:rsidRDefault="00C43473" w:rsidP="006D1A57">
      <w:pPr>
        <w:pStyle w:val="APA"/>
        <w:contextualSpacing/>
        <w:jc w:val="center"/>
        <w:rPr>
          <w:szCs w:val="24"/>
        </w:rPr>
      </w:pPr>
    </w:p>
    <w:p w14:paraId="23E6F8AD" w14:textId="77777777" w:rsidR="00C43473" w:rsidRPr="006D1A57" w:rsidRDefault="00C43473" w:rsidP="006D1A57">
      <w:pPr>
        <w:pStyle w:val="APA"/>
        <w:contextualSpacing/>
        <w:jc w:val="center"/>
        <w:rPr>
          <w:szCs w:val="24"/>
        </w:rPr>
      </w:pPr>
    </w:p>
    <w:p w14:paraId="6EDEBE2A" w14:textId="77777777" w:rsidR="00C43473" w:rsidRPr="006D1A57" w:rsidRDefault="00C43473" w:rsidP="006D1A57">
      <w:pPr>
        <w:pStyle w:val="APA"/>
        <w:contextualSpacing/>
        <w:jc w:val="center"/>
        <w:rPr>
          <w:szCs w:val="24"/>
        </w:rPr>
      </w:pPr>
    </w:p>
    <w:p w14:paraId="72324FBC" w14:textId="77777777" w:rsidR="00C43473" w:rsidRPr="006D1A57" w:rsidRDefault="00C43473" w:rsidP="006D1A57">
      <w:pPr>
        <w:pStyle w:val="APA"/>
        <w:contextualSpacing/>
        <w:jc w:val="center"/>
        <w:rPr>
          <w:szCs w:val="24"/>
        </w:rPr>
      </w:pPr>
    </w:p>
    <w:p w14:paraId="0F29D084" w14:textId="77777777" w:rsidR="00C43473" w:rsidRPr="006D1A57" w:rsidRDefault="00C43473" w:rsidP="006D1A57">
      <w:pPr>
        <w:pStyle w:val="APA"/>
        <w:contextualSpacing/>
        <w:jc w:val="center"/>
        <w:rPr>
          <w:szCs w:val="24"/>
        </w:rPr>
      </w:pPr>
    </w:p>
    <w:p w14:paraId="52311D1C" w14:textId="77777777" w:rsidR="00C43473" w:rsidRPr="006D1A57" w:rsidRDefault="00C43473" w:rsidP="006D1A57">
      <w:pPr>
        <w:pStyle w:val="APA"/>
        <w:contextualSpacing/>
        <w:jc w:val="center"/>
        <w:rPr>
          <w:szCs w:val="24"/>
        </w:rPr>
      </w:pPr>
    </w:p>
    <w:p w14:paraId="4136AE1D" w14:textId="77777777" w:rsidR="00C43473" w:rsidRPr="006D1A57" w:rsidRDefault="00C43473" w:rsidP="006D1A57">
      <w:pPr>
        <w:pStyle w:val="APA"/>
        <w:contextualSpacing/>
        <w:jc w:val="center"/>
        <w:rPr>
          <w:szCs w:val="24"/>
        </w:rPr>
      </w:pPr>
    </w:p>
    <w:p w14:paraId="69C25A6F" w14:textId="77777777" w:rsidR="00C43473" w:rsidRPr="006D1A57" w:rsidRDefault="00C43473" w:rsidP="006D1A57">
      <w:pPr>
        <w:pStyle w:val="APA"/>
        <w:contextualSpacing/>
        <w:jc w:val="center"/>
        <w:rPr>
          <w:szCs w:val="24"/>
        </w:rPr>
      </w:pPr>
    </w:p>
    <w:p w14:paraId="6014549A" w14:textId="77777777" w:rsidR="00C43473" w:rsidRPr="006D1A57" w:rsidRDefault="00C43473" w:rsidP="006D1A57">
      <w:pPr>
        <w:pStyle w:val="APA"/>
        <w:contextualSpacing/>
        <w:jc w:val="center"/>
        <w:rPr>
          <w:szCs w:val="24"/>
        </w:rPr>
      </w:pPr>
    </w:p>
    <w:p w14:paraId="6A31FFC2" w14:textId="77777777" w:rsidR="00FA6B27" w:rsidRPr="006D1A57" w:rsidRDefault="00FA6B27" w:rsidP="006D1A57">
      <w:pPr>
        <w:pStyle w:val="APA"/>
        <w:contextualSpacing/>
        <w:jc w:val="center"/>
        <w:rPr>
          <w:szCs w:val="24"/>
        </w:rPr>
      </w:pPr>
      <w:bookmarkStart w:id="0" w:name="_GoBack"/>
      <w:bookmarkEnd w:id="0"/>
      <w:proofErr w:type="spellStart"/>
      <w:r w:rsidRPr="006D1A57">
        <w:rPr>
          <w:szCs w:val="24"/>
        </w:rPr>
        <w:lastRenderedPageBreak/>
        <w:t>Enviromental</w:t>
      </w:r>
      <w:proofErr w:type="spellEnd"/>
      <w:r w:rsidRPr="006D1A57">
        <w:rPr>
          <w:szCs w:val="24"/>
        </w:rPr>
        <w:t xml:space="preserve"> Development Issues  </w:t>
      </w:r>
    </w:p>
    <w:p w14:paraId="41F07948" w14:textId="3C1445E8" w:rsidR="00E22408" w:rsidRPr="006D1A57" w:rsidRDefault="00E22408" w:rsidP="006D1A57">
      <w:pPr>
        <w:pStyle w:val="APA"/>
        <w:tabs>
          <w:tab w:val="left" w:pos="3818"/>
        </w:tabs>
        <w:contextualSpacing/>
        <w:rPr>
          <w:b/>
          <w:szCs w:val="24"/>
        </w:rPr>
      </w:pPr>
      <w:r w:rsidRPr="006D1A57">
        <w:rPr>
          <w:b/>
          <w:szCs w:val="24"/>
        </w:rPr>
        <w:t>Introduction</w:t>
      </w:r>
      <w:r w:rsidR="006D1A57" w:rsidRPr="006D1A57">
        <w:rPr>
          <w:b/>
          <w:szCs w:val="24"/>
        </w:rPr>
        <w:t xml:space="preserve">: </w:t>
      </w:r>
      <w:r w:rsidRPr="006D1A57">
        <w:rPr>
          <w:b/>
          <w:szCs w:val="24"/>
        </w:rPr>
        <w:t>Environmental and Development Issues</w:t>
      </w:r>
    </w:p>
    <w:p w14:paraId="41699CE4" w14:textId="77777777" w:rsidR="00E22408" w:rsidRPr="006D1A57" w:rsidRDefault="00E22408" w:rsidP="006D1A57">
      <w:pPr>
        <w:pStyle w:val="APA"/>
        <w:tabs>
          <w:tab w:val="left" w:pos="3818"/>
        </w:tabs>
        <w:contextualSpacing/>
        <w:jc w:val="both"/>
        <w:rPr>
          <w:szCs w:val="24"/>
        </w:rPr>
      </w:pPr>
      <w:r w:rsidRPr="006D1A57">
        <w:rPr>
          <w:szCs w:val="24"/>
        </w:rPr>
        <w:t>The previous Jeddah’s patterns of development have a great influence on the conditions which faces the city management and the general environment (</w:t>
      </w:r>
      <w:proofErr w:type="spellStart"/>
      <w:r w:rsidRPr="006D1A57">
        <w:rPr>
          <w:szCs w:val="24"/>
        </w:rPr>
        <w:t>Dehwah</w:t>
      </w:r>
      <w:proofErr w:type="spellEnd"/>
      <w:r w:rsidRPr="006D1A57">
        <w:rPr>
          <w:szCs w:val="24"/>
        </w:rPr>
        <w:t xml:space="preserve"> et al., 2015). One of the most significant factors that are believed to influence Jeddah’s growth is in the increasing supply of fresh water. Following the lack of adequate care, it is unfortunate that the degradation of the environment accompanied the activities for development. There are numerous integrated issues on management today which usually related to water (</w:t>
      </w:r>
      <w:proofErr w:type="spellStart"/>
      <w:r w:rsidRPr="006D1A57">
        <w:rPr>
          <w:szCs w:val="24"/>
        </w:rPr>
        <w:t>Bogis</w:t>
      </w:r>
      <w:proofErr w:type="spellEnd"/>
      <w:r w:rsidRPr="006D1A57">
        <w:rPr>
          <w:szCs w:val="24"/>
        </w:rPr>
        <w:t xml:space="preserve"> et al., 2018).</w:t>
      </w:r>
    </w:p>
    <w:p w14:paraId="0BB4B996" w14:textId="77777777" w:rsidR="00E22408" w:rsidRPr="006D1A57" w:rsidRDefault="00E22408" w:rsidP="006D1A57">
      <w:pPr>
        <w:pStyle w:val="APA"/>
        <w:tabs>
          <w:tab w:val="left" w:pos="3818"/>
        </w:tabs>
        <w:contextualSpacing/>
        <w:rPr>
          <w:b/>
          <w:szCs w:val="24"/>
        </w:rPr>
      </w:pPr>
      <w:r w:rsidRPr="006D1A57">
        <w:rPr>
          <w:b/>
          <w:szCs w:val="24"/>
        </w:rPr>
        <w:t>Favoring Growth in Population</w:t>
      </w:r>
    </w:p>
    <w:p w14:paraId="2F407268" w14:textId="77777777" w:rsidR="00E22408" w:rsidRPr="006D1A57" w:rsidRDefault="00E22408" w:rsidP="006D1A57">
      <w:pPr>
        <w:pStyle w:val="APA"/>
        <w:tabs>
          <w:tab w:val="left" w:pos="3818"/>
        </w:tabs>
        <w:contextualSpacing/>
        <w:jc w:val="both"/>
        <w:rPr>
          <w:szCs w:val="24"/>
        </w:rPr>
      </w:pPr>
      <w:r w:rsidRPr="006D1A57">
        <w:rPr>
          <w:szCs w:val="24"/>
        </w:rPr>
        <w:t xml:space="preserve">General issues of the environment.  As indicated, management of water is perhaps the main complex problem for Jeddah. These include numerous needs; supply of water to the increasing population both in domestic and industrial supply, treatment and disposal of </w:t>
      </w:r>
      <w:proofErr w:type="gramStart"/>
      <w:r w:rsidRPr="006D1A57">
        <w:rPr>
          <w:szCs w:val="24"/>
        </w:rPr>
        <w:t>sewage,  and</w:t>
      </w:r>
      <w:proofErr w:type="gramEnd"/>
      <w:r w:rsidRPr="006D1A57">
        <w:rPr>
          <w:szCs w:val="24"/>
        </w:rPr>
        <w:t xml:space="preserve"> drainage of water from both the human-made and natural sources. It also includes the management of the marine environment for recreational and commercial use (</w:t>
      </w:r>
      <w:proofErr w:type="spellStart"/>
      <w:r w:rsidRPr="006D1A57">
        <w:rPr>
          <w:szCs w:val="24"/>
        </w:rPr>
        <w:t>Dehwah</w:t>
      </w:r>
      <w:proofErr w:type="spellEnd"/>
      <w:r w:rsidRPr="006D1A57">
        <w:rPr>
          <w:szCs w:val="24"/>
        </w:rPr>
        <w:t xml:space="preserve"> et al., 2015).  The different efforts are however employed to ensure that people have been supplied with the safe and healthy environment within reasonable social and economic costs. </w:t>
      </w:r>
    </w:p>
    <w:p w14:paraId="5671BB20" w14:textId="77777777" w:rsidR="00E22408" w:rsidRPr="006D1A57" w:rsidRDefault="00E22408" w:rsidP="006D1A57">
      <w:pPr>
        <w:pStyle w:val="APA"/>
        <w:tabs>
          <w:tab w:val="left" w:pos="3818"/>
        </w:tabs>
        <w:contextualSpacing/>
        <w:rPr>
          <w:b/>
          <w:szCs w:val="24"/>
        </w:rPr>
      </w:pPr>
      <w:r w:rsidRPr="006D1A57">
        <w:rPr>
          <w:b/>
          <w:szCs w:val="24"/>
        </w:rPr>
        <w:t>Issues Relating to Water</w:t>
      </w:r>
    </w:p>
    <w:p w14:paraId="69917436" w14:textId="67FBAFEC" w:rsidR="00E22408" w:rsidRPr="006D1A57" w:rsidRDefault="00E22408" w:rsidP="006D1A57">
      <w:pPr>
        <w:pStyle w:val="APA"/>
        <w:tabs>
          <w:tab w:val="left" w:pos="3818"/>
        </w:tabs>
        <w:contextualSpacing/>
        <w:jc w:val="both"/>
        <w:rPr>
          <w:b/>
          <w:szCs w:val="24"/>
        </w:rPr>
      </w:pPr>
      <w:r w:rsidRPr="006D1A57">
        <w:rPr>
          <w:i/>
          <w:szCs w:val="24"/>
        </w:rPr>
        <w:t>Overall Situation</w:t>
      </w:r>
      <w:r w:rsidR="006D1A57" w:rsidRPr="006D1A57">
        <w:rPr>
          <w:b/>
          <w:szCs w:val="24"/>
        </w:rPr>
        <w:t xml:space="preserve">. </w:t>
      </w:r>
      <w:r w:rsidRPr="006D1A57">
        <w:rPr>
          <w:szCs w:val="24"/>
        </w:rPr>
        <w:t xml:space="preserve">Water balance in the area of Jeddah (supply, removal, and use of </w:t>
      </w:r>
      <w:proofErr w:type="gramStart"/>
      <w:r w:rsidRPr="006D1A57">
        <w:rPr>
          <w:szCs w:val="24"/>
        </w:rPr>
        <w:t>water)has</w:t>
      </w:r>
      <w:proofErr w:type="gramEnd"/>
      <w:r w:rsidRPr="006D1A57">
        <w:rPr>
          <w:szCs w:val="24"/>
        </w:rPr>
        <w:t xml:space="preserve"> been changing rapidly due to the growth of the area. Water in the early history of Jeddah has been a very expensive and scarce commodity. The natural environment could not provide the needs through the groundwater and the rains. Great infrastructure has developed over the last few decades to supply people in the region with a reliable supply of water. However, today there has </w:t>
      </w:r>
      <w:r w:rsidRPr="006D1A57">
        <w:rPr>
          <w:szCs w:val="24"/>
        </w:rPr>
        <w:lastRenderedPageBreak/>
        <w:t xml:space="preserve">been an increase in the mixed contents and volumes of the water which must be disposed of has risen more than the natural ability of the environment to remediate it in the region.  </w:t>
      </w:r>
    </w:p>
    <w:p w14:paraId="637F8B53" w14:textId="334E1588" w:rsidR="00E22408" w:rsidRPr="006D1A57" w:rsidRDefault="00E22408" w:rsidP="006D1A57">
      <w:pPr>
        <w:pStyle w:val="APA"/>
        <w:tabs>
          <w:tab w:val="left" w:pos="3818"/>
        </w:tabs>
        <w:contextualSpacing/>
        <w:jc w:val="both"/>
        <w:rPr>
          <w:b/>
          <w:szCs w:val="24"/>
        </w:rPr>
      </w:pPr>
      <w:r w:rsidRPr="006D1A57">
        <w:rPr>
          <w:i/>
          <w:szCs w:val="24"/>
        </w:rPr>
        <w:t>Groundwater</w:t>
      </w:r>
      <w:r w:rsidR="006D1A57" w:rsidRPr="006D1A57">
        <w:rPr>
          <w:b/>
          <w:szCs w:val="24"/>
        </w:rPr>
        <w:t xml:space="preserve">. </w:t>
      </w:r>
      <w:r w:rsidRPr="006D1A57">
        <w:rPr>
          <w:szCs w:val="24"/>
        </w:rPr>
        <w:t>There has a rapid rise in the groundwater level in Jeddah. This trend is triggered by the increase in the amount of the used water. The conditions in the region can be defined as that the drainage is poor. As the rains fall and drain through this region, the ground lacks the extra capacity to absorb the runoff (</w:t>
      </w:r>
      <w:proofErr w:type="spellStart"/>
      <w:r w:rsidRPr="006D1A57">
        <w:rPr>
          <w:szCs w:val="24"/>
        </w:rPr>
        <w:t>Dehwah</w:t>
      </w:r>
      <w:proofErr w:type="spellEnd"/>
      <w:r w:rsidRPr="006D1A57">
        <w:rPr>
          <w:szCs w:val="24"/>
        </w:rPr>
        <w:t xml:space="preserve"> et al., 2015). The implication of the rise in groundwater includes the damage on the cement following the chemical content of water and the drainage </w:t>
      </w:r>
      <w:proofErr w:type="gramStart"/>
      <w:r w:rsidRPr="006D1A57">
        <w:rPr>
          <w:szCs w:val="24"/>
        </w:rPr>
        <w:t>damage  and</w:t>
      </w:r>
      <w:proofErr w:type="gramEnd"/>
      <w:r w:rsidRPr="006D1A57">
        <w:rPr>
          <w:szCs w:val="24"/>
        </w:rPr>
        <w:t xml:space="preserve"> transportation</w:t>
      </w:r>
    </w:p>
    <w:p w14:paraId="335FF9E9" w14:textId="7BDFE3E5" w:rsidR="00E22408" w:rsidRPr="006D1A57" w:rsidRDefault="00E22408" w:rsidP="006D1A57">
      <w:pPr>
        <w:pStyle w:val="APA"/>
        <w:tabs>
          <w:tab w:val="left" w:pos="3818"/>
        </w:tabs>
        <w:contextualSpacing/>
        <w:jc w:val="both"/>
        <w:rPr>
          <w:szCs w:val="24"/>
        </w:rPr>
      </w:pPr>
      <w:r w:rsidRPr="006D1A57">
        <w:rPr>
          <w:i/>
          <w:szCs w:val="24"/>
        </w:rPr>
        <w:t>Infrastructure</w:t>
      </w:r>
      <w:r w:rsidR="006D1A57" w:rsidRPr="006D1A57">
        <w:rPr>
          <w:b/>
          <w:szCs w:val="24"/>
        </w:rPr>
        <w:t>.</w:t>
      </w:r>
      <w:r w:rsidRPr="006D1A57">
        <w:rPr>
          <w:szCs w:val="24"/>
        </w:rPr>
        <w:t xml:space="preserve"> The quality of the groundwater which might be draining into the sea ha also rained significant concerns there has been experienced high salinity which is usually twice the sea water for its hardness. This was expected to be a main concern especially if the groundwater could occur near the intakes of the desalinization plant. The high salinity of the groundwater forced a water company known as the mecca water (</w:t>
      </w:r>
      <w:proofErr w:type="spellStart"/>
      <w:proofErr w:type="gramStart"/>
      <w:r w:rsidRPr="006D1A57">
        <w:rPr>
          <w:szCs w:val="24"/>
        </w:rPr>
        <w:t>SAFA</w:t>
      </w:r>
      <w:proofErr w:type="spellEnd"/>
      <w:r w:rsidRPr="006D1A57">
        <w:rPr>
          <w:szCs w:val="24"/>
        </w:rPr>
        <w:t>)  to</w:t>
      </w:r>
      <w:proofErr w:type="gramEnd"/>
      <w:r w:rsidRPr="006D1A57">
        <w:rPr>
          <w:szCs w:val="24"/>
        </w:rPr>
        <w:t xml:space="preserve"> move from their initial location to south Saudi Arabia. </w:t>
      </w:r>
    </w:p>
    <w:p w14:paraId="08D871B5" w14:textId="6BB6A73F" w:rsidR="00E22408" w:rsidRPr="006D1A57" w:rsidRDefault="00E22408" w:rsidP="006D1A57">
      <w:pPr>
        <w:pStyle w:val="APA"/>
        <w:tabs>
          <w:tab w:val="left" w:pos="3818"/>
        </w:tabs>
        <w:contextualSpacing/>
        <w:jc w:val="both"/>
        <w:rPr>
          <w:szCs w:val="24"/>
        </w:rPr>
      </w:pPr>
      <w:proofErr w:type="spellStart"/>
      <w:r w:rsidRPr="006D1A57">
        <w:rPr>
          <w:i/>
          <w:szCs w:val="24"/>
        </w:rPr>
        <w:t>Desalinitizing</w:t>
      </w:r>
      <w:proofErr w:type="spellEnd"/>
      <w:r w:rsidRPr="006D1A57">
        <w:rPr>
          <w:i/>
          <w:szCs w:val="24"/>
        </w:rPr>
        <w:t xml:space="preserve"> </w:t>
      </w:r>
      <w:r w:rsidR="00CB55F8" w:rsidRPr="006D1A57">
        <w:rPr>
          <w:i/>
          <w:szCs w:val="24"/>
        </w:rPr>
        <w:t>Plants</w:t>
      </w:r>
      <w:r w:rsidR="006D1A57" w:rsidRPr="006D1A57">
        <w:rPr>
          <w:b/>
          <w:szCs w:val="24"/>
        </w:rPr>
        <w:t xml:space="preserve">. </w:t>
      </w:r>
      <w:proofErr w:type="spellStart"/>
      <w:r w:rsidRPr="006D1A57">
        <w:rPr>
          <w:szCs w:val="24"/>
        </w:rPr>
        <w:t>SWCC</w:t>
      </w:r>
      <w:proofErr w:type="spellEnd"/>
      <w:r w:rsidRPr="006D1A57">
        <w:rPr>
          <w:szCs w:val="24"/>
        </w:rPr>
        <w:t>, (Jeddah Sea Water Conversion Company) has a large supply of water which is approximately 384 cubic meters on a routine basis. The current water consumption per capita in the area is less than in Riyadh (</w:t>
      </w:r>
      <w:proofErr w:type="spellStart"/>
      <w:r w:rsidRPr="006D1A57">
        <w:rPr>
          <w:szCs w:val="24"/>
        </w:rPr>
        <w:t>Bogis</w:t>
      </w:r>
      <w:proofErr w:type="spellEnd"/>
      <w:r w:rsidRPr="006D1A57">
        <w:rPr>
          <w:szCs w:val="24"/>
        </w:rPr>
        <w:t xml:space="preserve"> et al., 2018). It is believed that with increasing diversification of the industry in Jeddah raises the growth in per capita which will also increase the entire water consumption. The continued growth is going to increase production needs which may increase the effects on the marine environments.</w:t>
      </w:r>
    </w:p>
    <w:p w14:paraId="728EE9D1" w14:textId="77777777" w:rsidR="00E22408" w:rsidRPr="006D1A57" w:rsidRDefault="00E22408" w:rsidP="006D1A57">
      <w:pPr>
        <w:pStyle w:val="APA"/>
        <w:tabs>
          <w:tab w:val="left" w:pos="3818"/>
        </w:tabs>
        <w:ind w:firstLine="0"/>
        <w:contextualSpacing/>
        <w:jc w:val="center"/>
        <w:rPr>
          <w:b/>
          <w:szCs w:val="24"/>
        </w:rPr>
      </w:pPr>
      <w:r w:rsidRPr="006D1A57">
        <w:rPr>
          <w:b/>
          <w:szCs w:val="24"/>
        </w:rPr>
        <w:t>Conclusion</w:t>
      </w:r>
    </w:p>
    <w:p w14:paraId="6FACF88D" w14:textId="77777777" w:rsidR="0014147F" w:rsidRPr="006D1A57" w:rsidRDefault="00E22408" w:rsidP="006D1A57">
      <w:pPr>
        <w:pStyle w:val="APA"/>
        <w:tabs>
          <w:tab w:val="left" w:pos="3818"/>
        </w:tabs>
        <w:contextualSpacing/>
        <w:jc w:val="both"/>
        <w:rPr>
          <w:szCs w:val="24"/>
        </w:rPr>
      </w:pPr>
      <w:r w:rsidRPr="006D1A57">
        <w:rPr>
          <w:szCs w:val="24"/>
        </w:rPr>
        <w:t xml:space="preserve">Many people perceive the environment as clean water, air and having wastes being removed from their backyard. The issues on the management of environment move beyond the </w:t>
      </w:r>
      <w:r w:rsidRPr="006D1A57">
        <w:rPr>
          <w:szCs w:val="24"/>
        </w:rPr>
        <w:lastRenderedPageBreak/>
        <w:t xml:space="preserve">process of delivering all the services of the municipal of the main urban center.  Health issues, economic </w:t>
      </w:r>
      <w:proofErr w:type="gramStart"/>
      <w:r w:rsidRPr="006D1A57">
        <w:rPr>
          <w:szCs w:val="24"/>
        </w:rPr>
        <w:t>development,  public</w:t>
      </w:r>
      <w:proofErr w:type="gramEnd"/>
      <w:r w:rsidRPr="006D1A57">
        <w:rPr>
          <w:szCs w:val="24"/>
        </w:rPr>
        <w:t xml:space="preserve"> safety social, recreational benefits, sustaining resources for future,  and public education are all inclusive in the management of the environment. Many institutions are however faced by this challenge (</w:t>
      </w:r>
      <w:proofErr w:type="spellStart"/>
      <w:r w:rsidRPr="006D1A57">
        <w:rPr>
          <w:szCs w:val="24"/>
        </w:rPr>
        <w:t>Bogis</w:t>
      </w:r>
      <w:proofErr w:type="spellEnd"/>
      <w:r w:rsidRPr="006D1A57">
        <w:rPr>
          <w:szCs w:val="24"/>
        </w:rPr>
        <w:t xml:space="preserve"> et al., 2018). These issues, however, </w:t>
      </w:r>
      <w:proofErr w:type="spellStart"/>
      <w:r w:rsidRPr="006D1A57">
        <w:rPr>
          <w:szCs w:val="24"/>
        </w:rPr>
        <w:t>can not</w:t>
      </w:r>
      <w:proofErr w:type="spellEnd"/>
      <w:r w:rsidRPr="006D1A57">
        <w:rPr>
          <w:szCs w:val="24"/>
        </w:rPr>
        <w:t xml:space="preserve"> be identified independently as a main weakness in proving proper management of the environment for the region.</w:t>
      </w:r>
    </w:p>
    <w:p w14:paraId="4F81D5D5" w14:textId="77777777" w:rsidR="00CB55F8" w:rsidRPr="006D1A57" w:rsidRDefault="00CB55F8" w:rsidP="006D1A57">
      <w:pPr>
        <w:pStyle w:val="APA"/>
        <w:tabs>
          <w:tab w:val="left" w:pos="3818"/>
        </w:tabs>
        <w:ind w:firstLine="0"/>
        <w:contextualSpacing/>
        <w:rPr>
          <w:szCs w:val="24"/>
        </w:rPr>
      </w:pPr>
    </w:p>
    <w:p w14:paraId="4CE33532" w14:textId="77777777" w:rsidR="006D1A57" w:rsidRPr="006D1A57" w:rsidRDefault="006D1A57" w:rsidP="006D1A57">
      <w:pPr>
        <w:spacing w:line="480" w:lineRule="auto"/>
        <w:contextualSpacing/>
      </w:pPr>
      <w:r w:rsidRPr="006D1A57">
        <w:br w:type="page"/>
      </w:r>
    </w:p>
    <w:p w14:paraId="42F535CE" w14:textId="37D3A163" w:rsidR="008F6680" w:rsidRPr="006D1A57" w:rsidRDefault="008F6680" w:rsidP="006D1A57">
      <w:pPr>
        <w:pStyle w:val="APA"/>
        <w:tabs>
          <w:tab w:val="left" w:pos="3818"/>
        </w:tabs>
        <w:ind w:firstLine="0"/>
        <w:contextualSpacing/>
        <w:jc w:val="center"/>
        <w:rPr>
          <w:szCs w:val="24"/>
        </w:rPr>
      </w:pPr>
      <w:r w:rsidRPr="006D1A57">
        <w:rPr>
          <w:szCs w:val="24"/>
        </w:rPr>
        <w:lastRenderedPageBreak/>
        <w:t>References</w:t>
      </w:r>
    </w:p>
    <w:p w14:paraId="541DE91D" w14:textId="77777777" w:rsidR="00005139" w:rsidRPr="006D1A57" w:rsidRDefault="00005139" w:rsidP="006D1A57">
      <w:pPr>
        <w:pStyle w:val="APA"/>
        <w:ind w:left="720" w:hanging="720"/>
        <w:contextualSpacing/>
        <w:rPr>
          <w:color w:val="222222"/>
          <w:szCs w:val="24"/>
          <w:shd w:val="clear" w:color="auto" w:fill="FFFFFF"/>
        </w:rPr>
      </w:pPr>
      <w:proofErr w:type="spellStart"/>
      <w:r w:rsidRPr="006D1A57">
        <w:rPr>
          <w:color w:val="222222"/>
          <w:szCs w:val="24"/>
          <w:shd w:val="clear" w:color="auto" w:fill="FFFFFF"/>
        </w:rPr>
        <w:t>Bogis</w:t>
      </w:r>
      <w:proofErr w:type="spellEnd"/>
      <w:r w:rsidRPr="006D1A57">
        <w:rPr>
          <w:color w:val="222222"/>
          <w:szCs w:val="24"/>
          <w:shd w:val="clear" w:color="auto" w:fill="FFFFFF"/>
        </w:rPr>
        <w:t xml:space="preserve">, A., Bork, D., &amp; Miller, P. (2018). Are Green Infrastructure Strategies Suitable in Arid Climates? </w:t>
      </w:r>
      <w:r w:rsidRPr="006D1A57">
        <w:rPr>
          <w:i/>
          <w:color w:val="222222"/>
          <w:szCs w:val="24"/>
          <w:shd w:val="clear" w:color="auto" w:fill="FFFFFF"/>
        </w:rPr>
        <w:t>A Design Feasibility Study from Jeddah City, Saudi Arabia</w:t>
      </w:r>
      <w:r w:rsidRPr="006D1A57">
        <w:rPr>
          <w:color w:val="222222"/>
          <w:szCs w:val="24"/>
          <w:shd w:val="clear" w:color="auto" w:fill="FFFFFF"/>
        </w:rPr>
        <w:t>.</w:t>
      </w:r>
    </w:p>
    <w:p w14:paraId="1A84F01A" w14:textId="77777777" w:rsidR="00F644C9" w:rsidRPr="006D1A57" w:rsidRDefault="00005139" w:rsidP="006D1A57">
      <w:pPr>
        <w:pStyle w:val="APA"/>
        <w:ind w:left="720" w:hanging="720"/>
        <w:contextualSpacing/>
        <w:rPr>
          <w:szCs w:val="24"/>
        </w:rPr>
      </w:pPr>
      <w:proofErr w:type="spellStart"/>
      <w:r w:rsidRPr="006D1A57">
        <w:rPr>
          <w:color w:val="222222"/>
          <w:szCs w:val="24"/>
          <w:shd w:val="clear" w:color="auto" w:fill="FFFFFF"/>
        </w:rPr>
        <w:t>Dehwah</w:t>
      </w:r>
      <w:proofErr w:type="spellEnd"/>
      <w:r w:rsidRPr="006D1A57">
        <w:rPr>
          <w:color w:val="222222"/>
          <w:szCs w:val="24"/>
          <w:shd w:val="clear" w:color="auto" w:fill="FFFFFF"/>
        </w:rPr>
        <w:t>, A. H., Al-</w:t>
      </w:r>
      <w:proofErr w:type="spellStart"/>
      <w:r w:rsidRPr="006D1A57">
        <w:rPr>
          <w:color w:val="222222"/>
          <w:szCs w:val="24"/>
          <w:shd w:val="clear" w:color="auto" w:fill="FFFFFF"/>
        </w:rPr>
        <w:t>Mashharawi</w:t>
      </w:r>
      <w:proofErr w:type="spellEnd"/>
      <w:r w:rsidRPr="006D1A57">
        <w:rPr>
          <w:color w:val="222222"/>
          <w:szCs w:val="24"/>
          <w:shd w:val="clear" w:color="auto" w:fill="FFFFFF"/>
        </w:rPr>
        <w:t xml:space="preserve">, S., </w:t>
      </w:r>
      <w:proofErr w:type="spellStart"/>
      <w:r w:rsidRPr="006D1A57">
        <w:rPr>
          <w:color w:val="222222"/>
          <w:szCs w:val="24"/>
          <w:shd w:val="clear" w:color="auto" w:fill="FFFFFF"/>
        </w:rPr>
        <w:t>Kammourie</w:t>
      </w:r>
      <w:proofErr w:type="spellEnd"/>
      <w:r w:rsidRPr="006D1A57">
        <w:rPr>
          <w:color w:val="222222"/>
          <w:szCs w:val="24"/>
          <w:shd w:val="clear" w:color="auto" w:fill="FFFFFF"/>
        </w:rPr>
        <w:t xml:space="preserve">, N., &amp; </w:t>
      </w:r>
      <w:proofErr w:type="spellStart"/>
      <w:r w:rsidRPr="006D1A57">
        <w:rPr>
          <w:color w:val="222222"/>
          <w:szCs w:val="24"/>
          <w:shd w:val="clear" w:color="auto" w:fill="FFFFFF"/>
        </w:rPr>
        <w:t>Missimer</w:t>
      </w:r>
      <w:proofErr w:type="spellEnd"/>
      <w:r w:rsidRPr="006D1A57">
        <w:rPr>
          <w:color w:val="222222"/>
          <w:szCs w:val="24"/>
          <w:shd w:val="clear" w:color="auto" w:fill="FFFFFF"/>
        </w:rPr>
        <w:t xml:space="preserve">, T. M. (2015). Impact of well intake systems on bacterial, algae, and organic carbon reduction in </w:t>
      </w:r>
      <w:proofErr w:type="spellStart"/>
      <w:r w:rsidRPr="006D1A57">
        <w:rPr>
          <w:color w:val="222222"/>
          <w:szCs w:val="24"/>
          <w:shd w:val="clear" w:color="auto" w:fill="FFFFFF"/>
        </w:rPr>
        <w:t>SWRO</w:t>
      </w:r>
      <w:proofErr w:type="spellEnd"/>
      <w:r w:rsidRPr="006D1A57">
        <w:rPr>
          <w:color w:val="222222"/>
          <w:szCs w:val="24"/>
          <w:shd w:val="clear" w:color="auto" w:fill="FFFFFF"/>
        </w:rPr>
        <w:t xml:space="preserve"> desalination systems, </w:t>
      </w:r>
      <w:proofErr w:type="spellStart"/>
      <w:r w:rsidRPr="006D1A57">
        <w:rPr>
          <w:color w:val="222222"/>
          <w:szCs w:val="24"/>
          <w:shd w:val="clear" w:color="auto" w:fill="FFFFFF"/>
        </w:rPr>
        <w:t>SAWACO</w:t>
      </w:r>
      <w:proofErr w:type="spellEnd"/>
      <w:r w:rsidRPr="006D1A57">
        <w:rPr>
          <w:color w:val="222222"/>
          <w:szCs w:val="24"/>
          <w:shd w:val="clear" w:color="auto" w:fill="FFFFFF"/>
        </w:rPr>
        <w:t>, Jeddah, Saudi Arabia. </w:t>
      </w:r>
      <w:r w:rsidRPr="006D1A57">
        <w:rPr>
          <w:i/>
          <w:iCs/>
          <w:color w:val="222222"/>
          <w:szCs w:val="24"/>
          <w:shd w:val="clear" w:color="auto" w:fill="FFFFFF"/>
        </w:rPr>
        <w:t>Desalination and Water Treatment</w:t>
      </w:r>
      <w:r w:rsidRPr="006D1A57">
        <w:rPr>
          <w:color w:val="222222"/>
          <w:szCs w:val="24"/>
          <w:shd w:val="clear" w:color="auto" w:fill="FFFFFF"/>
        </w:rPr>
        <w:t>, </w:t>
      </w:r>
      <w:r w:rsidRPr="006D1A57">
        <w:rPr>
          <w:i/>
          <w:iCs/>
          <w:color w:val="222222"/>
          <w:szCs w:val="24"/>
          <w:shd w:val="clear" w:color="auto" w:fill="FFFFFF"/>
        </w:rPr>
        <w:t>55</w:t>
      </w:r>
      <w:r w:rsidRPr="006D1A57">
        <w:rPr>
          <w:color w:val="222222"/>
          <w:szCs w:val="24"/>
          <w:shd w:val="clear" w:color="auto" w:fill="FFFFFF"/>
        </w:rPr>
        <w:t>(10), 2594-2600.</w:t>
      </w:r>
    </w:p>
    <w:sectPr w:rsidR="00F644C9" w:rsidRPr="006D1A57"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5ED1AB" w14:textId="77777777" w:rsidR="00C76AB0" w:rsidRDefault="00C76AB0">
      <w:r>
        <w:separator/>
      </w:r>
    </w:p>
  </w:endnote>
  <w:endnote w:type="continuationSeparator" w:id="0">
    <w:p w14:paraId="47901526" w14:textId="77777777" w:rsidR="00C76AB0" w:rsidRDefault="00C76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A0098" w14:textId="77777777" w:rsidR="00C76AB0" w:rsidRDefault="00C76AB0">
      <w:r>
        <w:separator/>
      </w:r>
    </w:p>
  </w:footnote>
  <w:footnote w:type="continuationSeparator" w:id="0">
    <w:p w14:paraId="7C3912C6" w14:textId="77777777" w:rsidR="00C76AB0" w:rsidRDefault="00C76A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B55E15" w14:paraId="7EC551FA" w14:textId="77777777" w:rsidTr="00015004">
      <w:trPr>
        <w:trHeight w:val="270"/>
      </w:trPr>
      <w:tc>
        <w:tcPr>
          <w:tcW w:w="4500" w:type="pct"/>
          <w:shd w:val="clear" w:color="auto" w:fill="auto"/>
        </w:tcPr>
        <w:p w14:paraId="15138064" w14:textId="77777777" w:rsidR="00B55E15" w:rsidRPr="00957E9D" w:rsidRDefault="00FA6B27" w:rsidP="0054628F">
          <w:pPr>
            <w:pStyle w:val="Header"/>
          </w:pPr>
          <w:proofErr w:type="spellStart"/>
          <w:r>
            <w:t>ENVIROMENTAL</w:t>
          </w:r>
          <w:proofErr w:type="spellEnd"/>
          <w:r>
            <w:t xml:space="preserve"> DEVELOPMENT ISSUES  </w:t>
          </w:r>
        </w:p>
      </w:tc>
      <w:tc>
        <w:tcPr>
          <w:tcW w:w="2500" w:type="pct"/>
          <w:shd w:val="clear" w:color="auto" w:fill="auto"/>
        </w:tcPr>
        <w:p w14:paraId="28313A85" w14:textId="77777777" w:rsidR="00B55E15" w:rsidRDefault="00C76AB0" w:rsidP="00957E9D">
          <w:pPr>
            <w:pStyle w:val="Header"/>
            <w:jc w:val="right"/>
          </w:pPr>
          <w:r>
            <w:rPr>
              <w:noProof/>
            </w:rPr>
            <w:fldChar w:fldCharType="begin"/>
          </w:r>
          <w:r>
            <w:rPr>
              <w:noProof/>
            </w:rPr>
            <w:instrText xml:space="preserve"> PAGE  \* MERGEFORMAT </w:instrText>
          </w:r>
          <w:r>
            <w:rPr>
              <w:noProof/>
            </w:rPr>
            <w:fldChar w:fldCharType="separate"/>
          </w:r>
          <w:r w:rsidR="00CB55F8">
            <w:rPr>
              <w:noProof/>
            </w:rPr>
            <w:t>5</w:t>
          </w:r>
          <w:r>
            <w:rPr>
              <w:noProof/>
            </w:rPr>
            <w:fldChar w:fldCharType="end"/>
          </w:r>
        </w:p>
        <w:p w14:paraId="039ED105" w14:textId="77777777" w:rsidR="00B55E15" w:rsidRDefault="00B55E15" w:rsidP="00957E9D">
          <w:pPr>
            <w:pStyle w:val="Header"/>
          </w:pPr>
        </w:p>
      </w:tc>
    </w:tr>
  </w:tbl>
  <w:p w14:paraId="72E6E79E" w14:textId="77777777" w:rsidR="00B55E15" w:rsidRPr="00957E9D" w:rsidRDefault="00B55E15"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424"/>
      <w:gridCol w:w="936"/>
    </w:tblGrid>
    <w:tr w:rsidR="00B55E15" w14:paraId="7C3A224D" w14:textId="77777777" w:rsidTr="00957E9D">
      <w:tc>
        <w:tcPr>
          <w:tcW w:w="4500" w:type="pct"/>
          <w:shd w:val="clear" w:color="auto" w:fill="auto"/>
        </w:tcPr>
        <w:p w14:paraId="6F26BE48" w14:textId="37BB3F88" w:rsidR="00B55E15" w:rsidRDefault="00B55E15" w:rsidP="007F456A">
          <w:r>
            <w:t xml:space="preserve">Running </w:t>
          </w:r>
          <w:r w:rsidR="006D1A57">
            <w:t>h</w:t>
          </w:r>
          <w:r>
            <w:t xml:space="preserve">ead: </w:t>
          </w:r>
          <w:proofErr w:type="spellStart"/>
          <w:r w:rsidR="00FA6B27">
            <w:t>ENVIROMENTAL</w:t>
          </w:r>
          <w:proofErr w:type="spellEnd"/>
          <w:r w:rsidR="00FA6B27">
            <w:t xml:space="preserve"> DEVELOPMENT ISSUES</w:t>
          </w:r>
          <w:r w:rsidR="00AD6E1A">
            <w:t xml:space="preserve"> </w:t>
          </w:r>
          <w:r w:rsidR="009B642A">
            <w:t xml:space="preserve"> </w:t>
          </w:r>
        </w:p>
        <w:p w14:paraId="3C5EB336" w14:textId="77777777" w:rsidR="00B55E15" w:rsidRPr="007F456A" w:rsidRDefault="00B55E15" w:rsidP="007F456A">
          <w:pPr>
            <w:tabs>
              <w:tab w:val="left" w:pos="5124"/>
            </w:tabs>
          </w:pPr>
          <w:r>
            <w:tab/>
          </w:r>
        </w:p>
      </w:tc>
      <w:tc>
        <w:tcPr>
          <w:tcW w:w="2500" w:type="pct"/>
          <w:shd w:val="clear" w:color="auto" w:fill="auto"/>
        </w:tcPr>
        <w:p w14:paraId="180DFD8E" w14:textId="77777777" w:rsidR="00B55E15" w:rsidRDefault="00C76AB0" w:rsidP="00957E9D">
          <w:pPr>
            <w:pStyle w:val="Header"/>
            <w:jc w:val="right"/>
          </w:pPr>
          <w:r>
            <w:rPr>
              <w:noProof/>
            </w:rPr>
            <w:fldChar w:fldCharType="begin"/>
          </w:r>
          <w:r>
            <w:rPr>
              <w:noProof/>
            </w:rPr>
            <w:instrText xml:space="preserve"> PAGE  \* MERGEFORMAT </w:instrText>
          </w:r>
          <w:r>
            <w:rPr>
              <w:noProof/>
            </w:rPr>
            <w:fldChar w:fldCharType="separate"/>
          </w:r>
          <w:r w:rsidR="00E22408">
            <w:rPr>
              <w:noProof/>
            </w:rPr>
            <w:t>1</w:t>
          </w:r>
          <w:r>
            <w:rPr>
              <w:noProof/>
            </w:rPr>
            <w:fldChar w:fldCharType="end"/>
          </w:r>
        </w:p>
        <w:p w14:paraId="6BC4E961" w14:textId="77777777" w:rsidR="00B55E15" w:rsidRDefault="00B55E15" w:rsidP="00957E9D">
          <w:pPr>
            <w:pStyle w:val="Header"/>
          </w:pPr>
        </w:p>
      </w:tc>
    </w:tr>
  </w:tbl>
  <w:p w14:paraId="5D42CBBF" w14:textId="77777777" w:rsidR="00B55E15" w:rsidRPr="00957E9D" w:rsidRDefault="00B55E15"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DF62C7"/>
    <w:multiLevelType w:val="hybridMultilevel"/>
    <w:tmpl w:val="658C0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8" w15:restartNumberingAfterBreak="0">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8" w15:restartNumberingAfterBreak="0">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3" w15:restartNumberingAfterBreak="0">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F67BD6"/>
    <w:multiLevelType w:val="hybridMultilevel"/>
    <w:tmpl w:val="366A0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A14632"/>
    <w:multiLevelType w:val="hybridMultilevel"/>
    <w:tmpl w:val="4FE68B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14"/>
  </w:num>
  <w:num w:numId="3">
    <w:abstractNumId w:val="22"/>
  </w:num>
  <w:num w:numId="4">
    <w:abstractNumId w:val="38"/>
  </w:num>
  <w:num w:numId="5">
    <w:abstractNumId w:val="26"/>
  </w:num>
  <w:num w:numId="6">
    <w:abstractNumId w:val="17"/>
  </w:num>
  <w:num w:numId="7">
    <w:abstractNumId w:val="9"/>
  </w:num>
  <w:num w:numId="8">
    <w:abstractNumId w:val="2"/>
  </w:num>
  <w:num w:numId="9">
    <w:abstractNumId w:val="48"/>
  </w:num>
  <w:num w:numId="10">
    <w:abstractNumId w:val="23"/>
  </w:num>
  <w:num w:numId="11">
    <w:abstractNumId w:val="27"/>
  </w:num>
  <w:num w:numId="12">
    <w:abstractNumId w:val="21"/>
  </w:num>
  <w:num w:numId="13">
    <w:abstractNumId w:val="15"/>
  </w:num>
  <w:num w:numId="14">
    <w:abstractNumId w:val="29"/>
  </w:num>
  <w:num w:numId="15">
    <w:abstractNumId w:val="10"/>
  </w:num>
  <w:num w:numId="16">
    <w:abstractNumId w:val="40"/>
  </w:num>
  <w:num w:numId="17">
    <w:abstractNumId w:val="44"/>
  </w:num>
  <w:num w:numId="18">
    <w:abstractNumId w:val="3"/>
  </w:num>
  <w:num w:numId="19">
    <w:abstractNumId w:val="33"/>
  </w:num>
  <w:num w:numId="20">
    <w:abstractNumId w:val="41"/>
  </w:num>
  <w:num w:numId="21">
    <w:abstractNumId w:val="25"/>
  </w:num>
  <w:num w:numId="22">
    <w:abstractNumId w:val="28"/>
  </w:num>
  <w:num w:numId="23">
    <w:abstractNumId w:val="42"/>
  </w:num>
  <w:num w:numId="24">
    <w:abstractNumId w:val="0"/>
  </w:num>
  <w:num w:numId="25">
    <w:abstractNumId w:val="31"/>
  </w:num>
  <w:num w:numId="26">
    <w:abstractNumId w:val="19"/>
  </w:num>
  <w:num w:numId="27">
    <w:abstractNumId w:val="18"/>
  </w:num>
  <w:num w:numId="28">
    <w:abstractNumId w:val="39"/>
  </w:num>
  <w:num w:numId="29">
    <w:abstractNumId w:val="7"/>
  </w:num>
  <w:num w:numId="30">
    <w:abstractNumId w:val="32"/>
  </w:num>
  <w:num w:numId="31">
    <w:abstractNumId w:val="34"/>
  </w:num>
  <w:num w:numId="32">
    <w:abstractNumId w:val="4"/>
  </w:num>
  <w:num w:numId="33">
    <w:abstractNumId w:val="20"/>
  </w:num>
  <w:num w:numId="34">
    <w:abstractNumId w:val="36"/>
  </w:num>
  <w:num w:numId="35">
    <w:abstractNumId w:val="8"/>
  </w:num>
  <w:num w:numId="36">
    <w:abstractNumId w:val="30"/>
  </w:num>
  <w:num w:numId="37">
    <w:abstractNumId w:val="45"/>
  </w:num>
  <w:num w:numId="38">
    <w:abstractNumId w:val="37"/>
  </w:num>
  <w:num w:numId="39">
    <w:abstractNumId w:val="6"/>
  </w:num>
  <w:num w:numId="40">
    <w:abstractNumId w:val="16"/>
  </w:num>
  <w:num w:numId="41">
    <w:abstractNumId w:val="11"/>
  </w:num>
  <w:num w:numId="42">
    <w:abstractNumId w:val="24"/>
  </w:num>
  <w:num w:numId="43">
    <w:abstractNumId w:val="46"/>
  </w:num>
  <w:num w:numId="44">
    <w:abstractNumId w:val="5"/>
  </w:num>
  <w:num w:numId="45">
    <w:abstractNumId w:val="13"/>
  </w:num>
  <w:num w:numId="46">
    <w:abstractNumId w:val="47"/>
  </w:num>
  <w:num w:numId="47">
    <w:abstractNumId w:val="35"/>
  </w:num>
  <w:num w:numId="48">
    <w:abstractNumId w:val="1"/>
  </w:num>
  <w:num w:numId="4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7D8"/>
    <w:rsid w:val="00001F88"/>
    <w:rsid w:val="00002375"/>
    <w:rsid w:val="000027E8"/>
    <w:rsid w:val="00003C60"/>
    <w:rsid w:val="00003FCB"/>
    <w:rsid w:val="0000406C"/>
    <w:rsid w:val="0000410F"/>
    <w:rsid w:val="00004540"/>
    <w:rsid w:val="000050DE"/>
    <w:rsid w:val="00005139"/>
    <w:rsid w:val="00005923"/>
    <w:rsid w:val="000062E4"/>
    <w:rsid w:val="00006FDA"/>
    <w:rsid w:val="00007CDB"/>
    <w:rsid w:val="00007F70"/>
    <w:rsid w:val="000104D2"/>
    <w:rsid w:val="00010E4E"/>
    <w:rsid w:val="0001113F"/>
    <w:rsid w:val="000127F0"/>
    <w:rsid w:val="00012CF6"/>
    <w:rsid w:val="00013B39"/>
    <w:rsid w:val="00014118"/>
    <w:rsid w:val="00015004"/>
    <w:rsid w:val="000168B9"/>
    <w:rsid w:val="00016E4C"/>
    <w:rsid w:val="00016FB5"/>
    <w:rsid w:val="00017428"/>
    <w:rsid w:val="000201CE"/>
    <w:rsid w:val="00020ED5"/>
    <w:rsid w:val="00021D78"/>
    <w:rsid w:val="000228EF"/>
    <w:rsid w:val="000232CD"/>
    <w:rsid w:val="000234DF"/>
    <w:rsid w:val="00023D9C"/>
    <w:rsid w:val="00023FD5"/>
    <w:rsid w:val="0002446B"/>
    <w:rsid w:val="00024CF6"/>
    <w:rsid w:val="00024D64"/>
    <w:rsid w:val="00024F6D"/>
    <w:rsid w:val="00025ECD"/>
    <w:rsid w:val="000262CE"/>
    <w:rsid w:val="000263A8"/>
    <w:rsid w:val="00026603"/>
    <w:rsid w:val="000313B2"/>
    <w:rsid w:val="00031485"/>
    <w:rsid w:val="00031582"/>
    <w:rsid w:val="00032F4D"/>
    <w:rsid w:val="000343FD"/>
    <w:rsid w:val="00034532"/>
    <w:rsid w:val="00034A02"/>
    <w:rsid w:val="00034DC6"/>
    <w:rsid w:val="00035291"/>
    <w:rsid w:val="00035AA6"/>
    <w:rsid w:val="00035AB3"/>
    <w:rsid w:val="00035B85"/>
    <w:rsid w:val="000367F8"/>
    <w:rsid w:val="000368E9"/>
    <w:rsid w:val="00036BCF"/>
    <w:rsid w:val="000377E3"/>
    <w:rsid w:val="00037AA2"/>
    <w:rsid w:val="00037F5C"/>
    <w:rsid w:val="00040F9F"/>
    <w:rsid w:val="00042789"/>
    <w:rsid w:val="000427B3"/>
    <w:rsid w:val="000429CC"/>
    <w:rsid w:val="00042CC7"/>
    <w:rsid w:val="00042D67"/>
    <w:rsid w:val="000433EA"/>
    <w:rsid w:val="000434C1"/>
    <w:rsid w:val="000439C6"/>
    <w:rsid w:val="00043C4E"/>
    <w:rsid w:val="00043D60"/>
    <w:rsid w:val="00044661"/>
    <w:rsid w:val="0004518D"/>
    <w:rsid w:val="000459FC"/>
    <w:rsid w:val="00045C46"/>
    <w:rsid w:val="00046321"/>
    <w:rsid w:val="00050CAC"/>
    <w:rsid w:val="00050E5E"/>
    <w:rsid w:val="000519C2"/>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5C14"/>
    <w:rsid w:val="00056432"/>
    <w:rsid w:val="00056A07"/>
    <w:rsid w:val="00056B43"/>
    <w:rsid w:val="00056F7D"/>
    <w:rsid w:val="00056FC8"/>
    <w:rsid w:val="00057107"/>
    <w:rsid w:val="00057787"/>
    <w:rsid w:val="00057F4D"/>
    <w:rsid w:val="000602C6"/>
    <w:rsid w:val="000603FF"/>
    <w:rsid w:val="000606FA"/>
    <w:rsid w:val="0006087C"/>
    <w:rsid w:val="00061412"/>
    <w:rsid w:val="000617F6"/>
    <w:rsid w:val="000618C7"/>
    <w:rsid w:val="0006226F"/>
    <w:rsid w:val="00062C26"/>
    <w:rsid w:val="000633E1"/>
    <w:rsid w:val="00063922"/>
    <w:rsid w:val="0006429C"/>
    <w:rsid w:val="000649E3"/>
    <w:rsid w:val="00065133"/>
    <w:rsid w:val="00065BA1"/>
    <w:rsid w:val="000668C7"/>
    <w:rsid w:val="000673A4"/>
    <w:rsid w:val="000676AB"/>
    <w:rsid w:val="00067BCE"/>
    <w:rsid w:val="000701B8"/>
    <w:rsid w:val="00070EA6"/>
    <w:rsid w:val="00070FA5"/>
    <w:rsid w:val="00071198"/>
    <w:rsid w:val="00071AE0"/>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2BDA"/>
    <w:rsid w:val="00083061"/>
    <w:rsid w:val="0008329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6EDD"/>
    <w:rsid w:val="00097D00"/>
    <w:rsid w:val="00097DF7"/>
    <w:rsid w:val="000A11C9"/>
    <w:rsid w:val="000A2AD0"/>
    <w:rsid w:val="000A3278"/>
    <w:rsid w:val="000A359D"/>
    <w:rsid w:val="000A3E09"/>
    <w:rsid w:val="000A451C"/>
    <w:rsid w:val="000A560F"/>
    <w:rsid w:val="000A570C"/>
    <w:rsid w:val="000A57B1"/>
    <w:rsid w:val="000A588A"/>
    <w:rsid w:val="000A5A6A"/>
    <w:rsid w:val="000A5DC9"/>
    <w:rsid w:val="000A6035"/>
    <w:rsid w:val="000A6066"/>
    <w:rsid w:val="000A63EB"/>
    <w:rsid w:val="000A6B01"/>
    <w:rsid w:val="000A70AC"/>
    <w:rsid w:val="000B0334"/>
    <w:rsid w:val="000B10CE"/>
    <w:rsid w:val="000B1426"/>
    <w:rsid w:val="000B171B"/>
    <w:rsid w:val="000B1C24"/>
    <w:rsid w:val="000B278E"/>
    <w:rsid w:val="000B2892"/>
    <w:rsid w:val="000B3070"/>
    <w:rsid w:val="000B331C"/>
    <w:rsid w:val="000B364A"/>
    <w:rsid w:val="000B37A7"/>
    <w:rsid w:val="000B39E4"/>
    <w:rsid w:val="000B405D"/>
    <w:rsid w:val="000B4862"/>
    <w:rsid w:val="000B4CB8"/>
    <w:rsid w:val="000B6682"/>
    <w:rsid w:val="000B704B"/>
    <w:rsid w:val="000B712B"/>
    <w:rsid w:val="000B7DCF"/>
    <w:rsid w:val="000C06E5"/>
    <w:rsid w:val="000C076C"/>
    <w:rsid w:val="000C362C"/>
    <w:rsid w:val="000C45F5"/>
    <w:rsid w:val="000C4C09"/>
    <w:rsid w:val="000C5232"/>
    <w:rsid w:val="000C5767"/>
    <w:rsid w:val="000C5906"/>
    <w:rsid w:val="000C5B8B"/>
    <w:rsid w:val="000C694D"/>
    <w:rsid w:val="000D073F"/>
    <w:rsid w:val="000D08A2"/>
    <w:rsid w:val="000D0960"/>
    <w:rsid w:val="000D0B41"/>
    <w:rsid w:val="000D1094"/>
    <w:rsid w:val="000D1BEF"/>
    <w:rsid w:val="000D203E"/>
    <w:rsid w:val="000D2732"/>
    <w:rsid w:val="000D2D21"/>
    <w:rsid w:val="000D2E19"/>
    <w:rsid w:val="000D3108"/>
    <w:rsid w:val="000D33AD"/>
    <w:rsid w:val="000D37C9"/>
    <w:rsid w:val="000D4361"/>
    <w:rsid w:val="000D4516"/>
    <w:rsid w:val="000D4BC7"/>
    <w:rsid w:val="000D4BDE"/>
    <w:rsid w:val="000D4FA9"/>
    <w:rsid w:val="000D4FEA"/>
    <w:rsid w:val="000D7099"/>
    <w:rsid w:val="000D76AA"/>
    <w:rsid w:val="000D7946"/>
    <w:rsid w:val="000D7D10"/>
    <w:rsid w:val="000E04B6"/>
    <w:rsid w:val="000E09A4"/>
    <w:rsid w:val="000E0A46"/>
    <w:rsid w:val="000E17E3"/>
    <w:rsid w:val="000E1A2E"/>
    <w:rsid w:val="000E279E"/>
    <w:rsid w:val="000E45F4"/>
    <w:rsid w:val="000E4CE8"/>
    <w:rsid w:val="000E6797"/>
    <w:rsid w:val="000E683E"/>
    <w:rsid w:val="000E69F4"/>
    <w:rsid w:val="000E7CB0"/>
    <w:rsid w:val="000E7F5A"/>
    <w:rsid w:val="000F0115"/>
    <w:rsid w:val="000F021C"/>
    <w:rsid w:val="000F1170"/>
    <w:rsid w:val="000F1799"/>
    <w:rsid w:val="000F2663"/>
    <w:rsid w:val="000F2861"/>
    <w:rsid w:val="000F2D33"/>
    <w:rsid w:val="000F3A86"/>
    <w:rsid w:val="000F40D4"/>
    <w:rsid w:val="000F4244"/>
    <w:rsid w:val="000F6125"/>
    <w:rsid w:val="000F6415"/>
    <w:rsid w:val="000F67DB"/>
    <w:rsid w:val="000F6883"/>
    <w:rsid w:val="000F7012"/>
    <w:rsid w:val="000F7D24"/>
    <w:rsid w:val="00100025"/>
    <w:rsid w:val="001007A8"/>
    <w:rsid w:val="00100CDC"/>
    <w:rsid w:val="00100E4B"/>
    <w:rsid w:val="001023C2"/>
    <w:rsid w:val="00102F0C"/>
    <w:rsid w:val="00103D56"/>
    <w:rsid w:val="00103E47"/>
    <w:rsid w:val="00103E8B"/>
    <w:rsid w:val="00104596"/>
    <w:rsid w:val="001048B9"/>
    <w:rsid w:val="00104B8B"/>
    <w:rsid w:val="00105E8A"/>
    <w:rsid w:val="00106108"/>
    <w:rsid w:val="0010636B"/>
    <w:rsid w:val="0010664E"/>
    <w:rsid w:val="00106730"/>
    <w:rsid w:val="00106CBF"/>
    <w:rsid w:val="00110F72"/>
    <w:rsid w:val="00111182"/>
    <w:rsid w:val="00111E20"/>
    <w:rsid w:val="00111EF4"/>
    <w:rsid w:val="00112C59"/>
    <w:rsid w:val="00113595"/>
    <w:rsid w:val="001137FB"/>
    <w:rsid w:val="00113A66"/>
    <w:rsid w:val="00114304"/>
    <w:rsid w:val="0011446F"/>
    <w:rsid w:val="0011492B"/>
    <w:rsid w:val="00115D7E"/>
    <w:rsid w:val="001161D0"/>
    <w:rsid w:val="00116533"/>
    <w:rsid w:val="00116D9C"/>
    <w:rsid w:val="00116FCA"/>
    <w:rsid w:val="0011765E"/>
    <w:rsid w:val="001179A0"/>
    <w:rsid w:val="00117A57"/>
    <w:rsid w:val="00117AAA"/>
    <w:rsid w:val="00120655"/>
    <w:rsid w:val="0012115F"/>
    <w:rsid w:val="00121261"/>
    <w:rsid w:val="00121421"/>
    <w:rsid w:val="00121CDD"/>
    <w:rsid w:val="0012256C"/>
    <w:rsid w:val="00123301"/>
    <w:rsid w:val="00123CE4"/>
    <w:rsid w:val="00123F21"/>
    <w:rsid w:val="00124A32"/>
    <w:rsid w:val="001258E9"/>
    <w:rsid w:val="001263FE"/>
    <w:rsid w:val="00126F69"/>
    <w:rsid w:val="00127BE2"/>
    <w:rsid w:val="001309B0"/>
    <w:rsid w:val="00130BF3"/>
    <w:rsid w:val="0013100F"/>
    <w:rsid w:val="001313D4"/>
    <w:rsid w:val="0013172E"/>
    <w:rsid w:val="001320D9"/>
    <w:rsid w:val="0013233B"/>
    <w:rsid w:val="001325B2"/>
    <w:rsid w:val="00132A90"/>
    <w:rsid w:val="00132B89"/>
    <w:rsid w:val="001332DE"/>
    <w:rsid w:val="0013330B"/>
    <w:rsid w:val="001339A2"/>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47F"/>
    <w:rsid w:val="00141EFD"/>
    <w:rsid w:val="001434B6"/>
    <w:rsid w:val="00143AB8"/>
    <w:rsid w:val="001441CA"/>
    <w:rsid w:val="001451FE"/>
    <w:rsid w:val="001452EF"/>
    <w:rsid w:val="00145B01"/>
    <w:rsid w:val="00146B10"/>
    <w:rsid w:val="00147FE9"/>
    <w:rsid w:val="001504D7"/>
    <w:rsid w:val="001508C1"/>
    <w:rsid w:val="001517AC"/>
    <w:rsid w:val="00151A6D"/>
    <w:rsid w:val="00151E85"/>
    <w:rsid w:val="001525D5"/>
    <w:rsid w:val="00153711"/>
    <w:rsid w:val="00154303"/>
    <w:rsid w:val="00154B4C"/>
    <w:rsid w:val="00154B6F"/>
    <w:rsid w:val="00155F94"/>
    <w:rsid w:val="00156304"/>
    <w:rsid w:val="001571EA"/>
    <w:rsid w:val="00157B07"/>
    <w:rsid w:val="00160155"/>
    <w:rsid w:val="0016019C"/>
    <w:rsid w:val="00160219"/>
    <w:rsid w:val="00160355"/>
    <w:rsid w:val="001605AD"/>
    <w:rsid w:val="001608C5"/>
    <w:rsid w:val="00160BBA"/>
    <w:rsid w:val="00160F78"/>
    <w:rsid w:val="00161986"/>
    <w:rsid w:val="00161C09"/>
    <w:rsid w:val="0016229A"/>
    <w:rsid w:val="00162434"/>
    <w:rsid w:val="00163149"/>
    <w:rsid w:val="00163309"/>
    <w:rsid w:val="00163D68"/>
    <w:rsid w:val="0016400A"/>
    <w:rsid w:val="001643A4"/>
    <w:rsid w:val="00165078"/>
    <w:rsid w:val="00165704"/>
    <w:rsid w:val="00166F07"/>
    <w:rsid w:val="001707D0"/>
    <w:rsid w:val="001708FB"/>
    <w:rsid w:val="001712A9"/>
    <w:rsid w:val="00171F9C"/>
    <w:rsid w:val="0017236A"/>
    <w:rsid w:val="0017237D"/>
    <w:rsid w:val="00173324"/>
    <w:rsid w:val="0017347F"/>
    <w:rsid w:val="0017406A"/>
    <w:rsid w:val="00174396"/>
    <w:rsid w:val="001749C8"/>
    <w:rsid w:val="00174B64"/>
    <w:rsid w:val="00174B96"/>
    <w:rsid w:val="0017548D"/>
    <w:rsid w:val="00175A40"/>
    <w:rsid w:val="00175F1F"/>
    <w:rsid w:val="00176F11"/>
    <w:rsid w:val="00177751"/>
    <w:rsid w:val="00177B19"/>
    <w:rsid w:val="00180058"/>
    <w:rsid w:val="001810E0"/>
    <w:rsid w:val="00182563"/>
    <w:rsid w:val="001828A2"/>
    <w:rsid w:val="00182997"/>
    <w:rsid w:val="00183159"/>
    <w:rsid w:val="00183849"/>
    <w:rsid w:val="001841E8"/>
    <w:rsid w:val="001848B4"/>
    <w:rsid w:val="00185EFC"/>
    <w:rsid w:val="00186FE1"/>
    <w:rsid w:val="001871DD"/>
    <w:rsid w:val="0018738F"/>
    <w:rsid w:val="00187935"/>
    <w:rsid w:val="00187D2F"/>
    <w:rsid w:val="001901F5"/>
    <w:rsid w:val="0019053A"/>
    <w:rsid w:val="00190B4E"/>
    <w:rsid w:val="00190B59"/>
    <w:rsid w:val="00190B6A"/>
    <w:rsid w:val="00192AE3"/>
    <w:rsid w:val="00193AE8"/>
    <w:rsid w:val="0019460E"/>
    <w:rsid w:val="00194652"/>
    <w:rsid w:val="001947D0"/>
    <w:rsid w:val="001949A6"/>
    <w:rsid w:val="00194EB0"/>
    <w:rsid w:val="00195896"/>
    <w:rsid w:val="00195925"/>
    <w:rsid w:val="00195957"/>
    <w:rsid w:val="0019603C"/>
    <w:rsid w:val="0019604F"/>
    <w:rsid w:val="00196062"/>
    <w:rsid w:val="0019625E"/>
    <w:rsid w:val="00196D98"/>
    <w:rsid w:val="00197070"/>
    <w:rsid w:val="001977AE"/>
    <w:rsid w:val="001A0186"/>
    <w:rsid w:val="001A019B"/>
    <w:rsid w:val="001A077C"/>
    <w:rsid w:val="001A096A"/>
    <w:rsid w:val="001A0CCD"/>
    <w:rsid w:val="001A14D8"/>
    <w:rsid w:val="001A1528"/>
    <w:rsid w:val="001A15C1"/>
    <w:rsid w:val="001A1B9A"/>
    <w:rsid w:val="001A258D"/>
    <w:rsid w:val="001A25D8"/>
    <w:rsid w:val="001A285B"/>
    <w:rsid w:val="001A2F46"/>
    <w:rsid w:val="001A3406"/>
    <w:rsid w:val="001A34FE"/>
    <w:rsid w:val="001A384A"/>
    <w:rsid w:val="001A4965"/>
    <w:rsid w:val="001A4AA9"/>
    <w:rsid w:val="001A57B0"/>
    <w:rsid w:val="001A5834"/>
    <w:rsid w:val="001A5B0E"/>
    <w:rsid w:val="001A62B7"/>
    <w:rsid w:val="001A64DD"/>
    <w:rsid w:val="001A6570"/>
    <w:rsid w:val="001A660E"/>
    <w:rsid w:val="001A6625"/>
    <w:rsid w:val="001B179C"/>
    <w:rsid w:val="001B197D"/>
    <w:rsid w:val="001B23BD"/>
    <w:rsid w:val="001B242A"/>
    <w:rsid w:val="001B293C"/>
    <w:rsid w:val="001B2E7F"/>
    <w:rsid w:val="001B2F81"/>
    <w:rsid w:val="001B2FAB"/>
    <w:rsid w:val="001B3977"/>
    <w:rsid w:val="001B3FD7"/>
    <w:rsid w:val="001B48A1"/>
    <w:rsid w:val="001B48E7"/>
    <w:rsid w:val="001B4F02"/>
    <w:rsid w:val="001B56D0"/>
    <w:rsid w:val="001B56DE"/>
    <w:rsid w:val="001B5A01"/>
    <w:rsid w:val="001B5A1E"/>
    <w:rsid w:val="001B5B57"/>
    <w:rsid w:val="001B76B0"/>
    <w:rsid w:val="001B77B8"/>
    <w:rsid w:val="001B7BB0"/>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46F"/>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449E"/>
    <w:rsid w:val="001D4CF2"/>
    <w:rsid w:val="001D6066"/>
    <w:rsid w:val="001D60F4"/>
    <w:rsid w:val="001D679F"/>
    <w:rsid w:val="001E1028"/>
    <w:rsid w:val="001E1453"/>
    <w:rsid w:val="001E1635"/>
    <w:rsid w:val="001E187A"/>
    <w:rsid w:val="001E1899"/>
    <w:rsid w:val="001E28C7"/>
    <w:rsid w:val="001E2CE9"/>
    <w:rsid w:val="001E2F39"/>
    <w:rsid w:val="001E30FB"/>
    <w:rsid w:val="001E3B73"/>
    <w:rsid w:val="001E3B97"/>
    <w:rsid w:val="001E3EBD"/>
    <w:rsid w:val="001E4AF0"/>
    <w:rsid w:val="001E4CDD"/>
    <w:rsid w:val="001E4F45"/>
    <w:rsid w:val="001E552D"/>
    <w:rsid w:val="001E5F3B"/>
    <w:rsid w:val="001E6F22"/>
    <w:rsid w:val="001F056F"/>
    <w:rsid w:val="001F0A5B"/>
    <w:rsid w:val="001F0E48"/>
    <w:rsid w:val="001F0FE8"/>
    <w:rsid w:val="001F1398"/>
    <w:rsid w:val="001F18EC"/>
    <w:rsid w:val="001F2834"/>
    <w:rsid w:val="001F29FB"/>
    <w:rsid w:val="001F58D5"/>
    <w:rsid w:val="001F61E6"/>
    <w:rsid w:val="001F6890"/>
    <w:rsid w:val="001F6DE5"/>
    <w:rsid w:val="001F7E93"/>
    <w:rsid w:val="00200050"/>
    <w:rsid w:val="0020048D"/>
    <w:rsid w:val="00200B89"/>
    <w:rsid w:val="00200E43"/>
    <w:rsid w:val="00200E91"/>
    <w:rsid w:val="0020135D"/>
    <w:rsid w:val="00201622"/>
    <w:rsid w:val="00201D4A"/>
    <w:rsid w:val="00202356"/>
    <w:rsid w:val="002023DD"/>
    <w:rsid w:val="0020252A"/>
    <w:rsid w:val="0020281F"/>
    <w:rsid w:val="002035E6"/>
    <w:rsid w:val="00203D72"/>
    <w:rsid w:val="002045B8"/>
    <w:rsid w:val="00204919"/>
    <w:rsid w:val="0020533F"/>
    <w:rsid w:val="0020601D"/>
    <w:rsid w:val="00207141"/>
    <w:rsid w:val="002073B9"/>
    <w:rsid w:val="00207498"/>
    <w:rsid w:val="00210274"/>
    <w:rsid w:val="002106D8"/>
    <w:rsid w:val="00210AA2"/>
    <w:rsid w:val="00211B00"/>
    <w:rsid w:val="00211BAB"/>
    <w:rsid w:val="00211DCC"/>
    <w:rsid w:val="00211F6C"/>
    <w:rsid w:val="00212693"/>
    <w:rsid w:val="0021407D"/>
    <w:rsid w:val="00214728"/>
    <w:rsid w:val="00214C89"/>
    <w:rsid w:val="0021502F"/>
    <w:rsid w:val="00215900"/>
    <w:rsid w:val="0021601A"/>
    <w:rsid w:val="00216C60"/>
    <w:rsid w:val="00216E6D"/>
    <w:rsid w:val="002176C9"/>
    <w:rsid w:val="00217782"/>
    <w:rsid w:val="00217AEA"/>
    <w:rsid w:val="00217ED5"/>
    <w:rsid w:val="00217F65"/>
    <w:rsid w:val="00220408"/>
    <w:rsid w:val="00220A32"/>
    <w:rsid w:val="00221036"/>
    <w:rsid w:val="00221050"/>
    <w:rsid w:val="00221603"/>
    <w:rsid w:val="00221780"/>
    <w:rsid w:val="00221CB7"/>
    <w:rsid w:val="00223BB5"/>
    <w:rsid w:val="00225EF3"/>
    <w:rsid w:val="002265D1"/>
    <w:rsid w:val="00227EA7"/>
    <w:rsid w:val="00230B92"/>
    <w:rsid w:val="00231499"/>
    <w:rsid w:val="00232A69"/>
    <w:rsid w:val="00232D91"/>
    <w:rsid w:val="00233153"/>
    <w:rsid w:val="00233251"/>
    <w:rsid w:val="0023349C"/>
    <w:rsid w:val="002350CF"/>
    <w:rsid w:val="00236796"/>
    <w:rsid w:val="002372E5"/>
    <w:rsid w:val="002404F6"/>
    <w:rsid w:val="00240633"/>
    <w:rsid w:val="002406C0"/>
    <w:rsid w:val="00240B9B"/>
    <w:rsid w:val="00241520"/>
    <w:rsid w:val="00241C86"/>
    <w:rsid w:val="00242627"/>
    <w:rsid w:val="002431BE"/>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3F13"/>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DFA"/>
    <w:rsid w:val="00272FAC"/>
    <w:rsid w:val="00273A62"/>
    <w:rsid w:val="002744E6"/>
    <w:rsid w:val="00274721"/>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2467"/>
    <w:rsid w:val="002846EF"/>
    <w:rsid w:val="00284E05"/>
    <w:rsid w:val="00284F42"/>
    <w:rsid w:val="002860B8"/>
    <w:rsid w:val="00286101"/>
    <w:rsid w:val="00286481"/>
    <w:rsid w:val="00286535"/>
    <w:rsid w:val="002868FA"/>
    <w:rsid w:val="0028697E"/>
    <w:rsid w:val="00286AA6"/>
    <w:rsid w:val="00286BB8"/>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BDB"/>
    <w:rsid w:val="00293DC9"/>
    <w:rsid w:val="00294213"/>
    <w:rsid w:val="00294313"/>
    <w:rsid w:val="00294A50"/>
    <w:rsid w:val="002951B6"/>
    <w:rsid w:val="00295504"/>
    <w:rsid w:val="00295603"/>
    <w:rsid w:val="00295DC0"/>
    <w:rsid w:val="00296FE6"/>
    <w:rsid w:val="002976EC"/>
    <w:rsid w:val="002A06B4"/>
    <w:rsid w:val="002A08E7"/>
    <w:rsid w:val="002A2002"/>
    <w:rsid w:val="002A24E7"/>
    <w:rsid w:val="002A2C6F"/>
    <w:rsid w:val="002A41D0"/>
    <w:rsid w:val="002A44AF"/>
    <w:rsid w:val="002A474C"/>
    <w:rsid w:val="002A55D4"/>
    <w:rsid w:val="002A63E2"/>
    <w:rsid w:val="002A6A10"/>
    <w:rsid w:val="002A6F5F"/>
    <w:rsid w:val="002A76C2"/>
    <w:rsid w:val="002B0992"/>
    <w:rsid w:val="002B1AF9"/>
    <w:rsid w:val="002B2378"/>
    <w:rsid w:val="002B2FBE"/>
    <w:rsid w:val="002B34A0"/>
    <w:rsid w:val="002B41C4"/>
    <w:rsid w:val="002B42E5"/>
    <w:rsid w:val="002B4EFA"/>
    <w:rsid w:val="002B5638"/>
    <w:rsid w:val="002B568F"/>
    <w:rsid w:val="002B5BD8"/>
    <w:rsid w:val="002B67C5"/>
    <w:rsid w:val="002B76C4"/>
    <w:rsid w:val="002C024F"/>
    <w:rsid w:val="002C0672"/>
    <w:rsid w:val="002C0A80"/>
    <w:rsid w:val="002C0F77"/>
    <w:rsid w:val="002C11F3"/>
    <w:rsid w:val="002C2054"/>
    <w:rsid w:val="002C327B"/>
    <w:rsid w:val="002C40E1"/>
    <w:rsid w:val="002C4D85"/>
    <w:rsid w:val="002C61EC"/>
    <w:rsid w:val="002C623C"/>
    <w:rsid w:val="002C6959"/>
    <w:rsid w:val="002C69D6"/>
    <w:rsid w:val="002C6BD3"/>
    <w:rsid w:val="002C73EA"/>
    <w:rsid w:val="002C7560"/>
    <w:rsid w:val="002D0486"/>
    <w:rsid w:val="002D0604"/>
    <w:rsid w:val="002D0B13"/>
    <w:rsid w:val="002D0CFF"/>
    <w:rsid w:val="002D175F"/>
    <w:rsid w:val="002D192B"/>
    <w:rsid w:val="002D1B9A"/>
    <w:rsid w:val="002D1CCE"/>
    <w:rsid w:val="002D26CF"/>
    <w:rsid w:val="002D2B79"/>
    <w:rsid w:val="002D2D7D"/>
    <w:rsid w:val="002D2DAA"/>
    <w:rsid w:val="002D33B9"/>
    <w:rsid w:val="002D360E"/>
    <w:rsid w:val="002D4561"/>
    <w:rsid w:val="002D475F"/>
    <w:rsid w:val="002D478C"/>
    <w:rsid w:val="002D4CA7"/>
    <w:rsid w:val="002D522A"/>
    <w:rsid w:val="002D5AD4"/>
    <w:rsid w:val="002D5CA3"/>
    <w:rsid w:val="002D5EB9"/>
    <w:rsid w:val="002D5ECE"/>
    <w:rsid w:val="002D612F"/>
    <w:rsid w:val="002D719F"/>
    <w:rsid w:val="002D74FD"/>
    <w:rsid w:val="002E01D5"/>
    <w:rsid w:val="002E0494"/>
    <w:rsid w:val="002E0F90"/>
    <w:rsid w:val="002E1715"/>
    <w:rsid w:val="002E1974"/>
    <w:rsid w:val="002E1D56"/>
    <w:rsid w:val="002E20DE"/>
    <w:rsid w:val="002E210B"/>
    <w:rsid w:val="002E21B1"/>
    <w:rsid w:val="002E235D"/>
    <w:rsid w:val="002E34F0"/>
    <w:rsid w:val="002E3A38"/>
    <w:rsid w:val="002E3DCD"/>
    <w:rsid w:val="002E49FE"/>
    <w:rsid w:val="002E589A"/>
    <w:rsid w:val="002E5D92"/>
    <w:rsid w:val="002E6F77"/>
    <w:rsid w:val="002E704F"/>
    <w:rsid w:val="002E787E"/>
    <w:rsid w:val="002F0057"/>
    <w:rsid w:val="002F00EB"/>
    <w:rsid w:val="002F0903"/>
    <w:rsid w:val="002F19C3"/>
    <w:rsid w:val="002F2003"/>
    <w:rsid w:val="002F20F2"/>
    <w:rsid w:val="002F37B3"/>
    <w:rsid w:val="002F48C8"/>
    <w:rsid w:val="002F4FC5"/>
    <w:rsid w:val="002F507B"/>
    <w:rsid w:val="002F59CE"/>
    <w:rsid w:val="002F6B5B"/>
    <w:rsid w:val="002F7390"/>
    <w:rsid w:val="002F75FE"/>
    <w:rsid w:val="002F7AD4"/>
    <w:rsid w:val="002F7F82"/>
    <w:rsid w:val="00300E66"/>
    <w:rsid w:val="00301DA6"/>
    <w:rsid w:val="00302044"/>
    <w:rsid w:val="00303074"/>
    <w:rsid w:val="003033FD"/>
    <w:rsid w:val="00303571"/>
    <w:rsid w:val="00303724"/>
    <w:rsid w:val="003047E4"/>
    <w:rsid w:val="00306229"/>
    <w:rsid w:val="0030623E"/>
    <w:rsid w:val="003100EC"/>
    <w:rsid w:val="00310AAC"/>
    <w:rsid w:val="00311113"/>
    <w:rsid w:val="003114FD"/>
    <w:rsid w:val="003115BB"/>
    <w:rsid w:val="00311B24"/>
    <w:rsid w:val="00311BAF"/>
    <w:rsid w:val="00311E61"/>
    <w:rsid w:val="00311F26"/>
    <w:rsid w:val="003122BE"/>
    <w:rsid w:val="00312490"/>
    <w:rsid w:val="0031289F"/>
    <w:rsid w:val="00312907"/>
    <w:rsid w:val="0031339C"/>
    <w:rsid w:val="003139E3"/>
    <w:rsid w:val="00313E19"/>
    <w:rsid w:val="00313F6C"/>
    <w:rsid w:val="0031437E"/>
    <w:rsid w:val="0031478F"/>
    <w:rsid w:val="00314EFB"/>
    <w:rsid w:val="00315313"/>
    <w:rsid w:val="003153F9"/>
    <w:rsid w:val="003163FD"/>
    <w:rsid w:val="00316552"/>
    <w:rsid w:val="003168C2"/>
    <w:rsid w:val="00316A77"/>
    <w:rsid w:val="00316BA3"/>
    <w:rsid w:val="0031723B"/>
    <w:rsid w:val="003173AC"/>
    <w:rsid w:val="003178F6"/>
    <w:rsid w:val="00317BBA"/>
    <w:rsid w:val="00320EF0"/>
    <w:rsid w:val="003217E9"/>
    <w:rsid w:val="00321C5C"/>
    <w:rsid w:val="0032207C"/>
    <w:rsid w:val="00322568"/>
    <w:rsid w:val="003234E5"/>
    <w:rsid w:val="00323B1F"/>
    <w:rsid w:val="00324854"/>
    <w:rsid w:val="00324D34"/>
    <w:rsid w:val="003252A2"/>
    <w:rsid w:val="0032559F"/>
    <w:rsid w:val="0032562C"/>
    <w:rsid w:val="003256CA"/>
    <w:rsid w:val="0032741B"/>
    <w:rsid w:val="003306AE"/>
    <w:rsid w:val="00331213"/>
    <w:rsid w:val="003314AE"/>
    <w:rsid w:val="003315C1"/>
    <w:rsid w:val="00332748"/>
    <w:rsid w:val="00332ACC"/>
    <w:rsid w:val="0033350E"/>
    <w:rsid w:val="00334517"/>
    <w:rsid w:val="003348D3"/>
    <w:rsid w:val="00334AFB"/>
    <w:rsid w:val="00334B4C"/>
    <w:rsid w:val="00334E69"/>
    <w:rsid w:val="00334F40"/>
    <w:rsid w:val="003363FF"/>
    <w:rsid w:val="00337874"/>
    <w:rsid w:val="003400FD"/>
    <w:rsid w:val="00341680"/>
    <w:rsid w:val="0034264B"/>
    <w:rsid w:val="003429DD"/>
    <w:rsid w:val="0034312E"/>
    <w:rsid w:val="003431B3"/>
    <w:rsid w:val="0034377B"/>
    <w:rsid w:val="00343957"/>
    <w:rsid w:val="0034396B"/>
    <w:rsid w:val="00343F42"/>
    <w:rsid w:val="00344599"/>
    <w:rsid w:val="00344623"/>
    <w:rsid w:val="00344D33"/>
    <w:rsid w:val="00346544"/>
    <w:rsid w:val="00346CD2"/>
    <w:rsid w:val="00347857"/>
    <w:rsid w:val="00347B4C"/>
    <w:rsid w:val="003501A4"/>
    <w:rsid w:val="0035073F"/>
    <w:rsid w:val="00350AB5"/>
    <w:rsid w:val="00351355"/>
    <w:rsid w:val="00351B52"/>
    <w:rsid w:val="00351D34"/>
    <w:rsid w:val="00353066"/>
    <w:rsid w:val="003538AE"/>
    <w:rsid w:val="00353EAB"/>
    <w:rsid w:val="00353F47"/>
    <w:rsid w:val="00354BFA"/>
    <w:rsid w:val="00354C47"/>
    <w:rsid w:val="003554C1"/>
    <w:rsid w:val="003557C8"/>
    <w:rsid w:val="00355CD5"/>
    <w:rsid w:val="00355F69"/>
    <w:rsid w:val="0035698C"/>
    <w:rsid w:val="003574C7"/>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54B"/>
    <w:rsid w:val="00372DA2"/>
    <w:rsid w:val="00373AFC"/>
    <w:rsid w:val="00374A84"/>
    <w:rsid w:val="003752B9"/>
    <w:rsid w:val="00375378"/>
    <w:rsid w:val="00375663"/>
    <w:rsid w:val="00375722"/>
    <w:rsid w:val="003759BC"/>
    <w:rsid w:val="00375AAE"/>
    <w:rsid w:val="00375FFF"/>
    <w:rsid w:val="003761DF"/>
    <w:rsid w:val="003762B2"/>
    <w:rsid w:val="003763A2"/>
    <w:rsid w:val="003769AD"/>
    <w:rsid w:val="00376F7E"/>
    <w:rsid w:val="00377C41"/>
    <w:rsid w:val="00377DD9"/>
    <w:rsid w:val="0038061B"/>
    <w:rsid w:val="00380833"/>
    <w:rsid w:val="00381721"/>
    <w:rsid w:val="003818B7"/>
    <w:rsid w:val="00382346"/>
    <w:rsid w:val="00382C9E"/>
    <w:rsid w:val="00383A9C"/>
    <w:rsid w:val="00384A13"/>
    <w:rsid w:val="00384FDA"/>
    <w:rsid w:val="003854F2"/>
    <w:rsid w:val="00385705"/>
    <w:rsid w:val="003858C8"/>
    <w:rsid w:val="00385EC4"/>
    <w:rsid w:val="003864C4"/>
    <w:rsid w:val="00386EB6"/>
    <w:rsid w:val="00387815"/>
    <w:rsid w:val="003903AF"/>
    <w:rsid w:val="003904B1"/>
    <w:rsid w:val="00390524"/>
    <w:rsid w:val="00390A19"/>
    <w:rsid w:val="00390CA9"/>
    <w:rsid w:val="00391282"/>
    <w:rsid w:val="00394884"/>
    <w:rsid w:val="00394B67"/>
    <w:rsid w:val="00394B68"/>
    <w:rsid w:val="00395E96"/>
    <w:rsid w:val="00395F44"/>
    <w:rsid w:val="003966B3"/>
    <w:rsid w:val="00397D01"/>
    <w:rsid w:val="003A0231"/>
    <w:rsid w:val="003A09A9"/>
    <w:rsid w:val="003A1D98"/>
    <w:rsid w:val="003A30A3"/>
    <w:rsid w:val="003A30C3"/>
    <w:rsid w:val="003A3E68"/>
    <w:rsid w:val="003A41B8"/>
    <w:rsid w:val="003A43FA"/>
    <w:rsid w:val="003A529E"/>
    <w:rsid w:val="003A56FB"/>
    <w:rsid w:val="003A585D"/>
    <w:rsid w:val="003A59C1"/>
    <w:rsid w:val="003A5C7B"/>
    <w:rsid w:val="003A61AF"/>
    <w:rsid w:val="003A64D1"/>
    <w:rsid w:val="003A6504"/>
    <w:rsid w:val="003A687B"/>
    <w:rsid w:val="003A743B"/>
    <w:rsid w:val="003A7C4D"/>
    <w:rsid w:val="003B0A09"/>
    <w:rsid w:val="003B1338"/>
    <w:rsid w:val="003B1D0C"/>
    <w:rsid w:val="003B24EE"/>
    <w:rsid w:val="003B2537"/>
    <w:rsid w:val="003B2656"/>
    <w:rsid w:val="003B2A76"/>
    <w:rsid w:val="003B32E9"/>
    <w:rsid w:val="003B3913"/>
    <w:rsid w:val="003B3D19"/>
    <w:rsid w:val="003B3D42"/>
    <w:rsid w:val="003B48F9"/>
    <w:rsid w:val="003B52A9"/>
    <w:rsid w:val="003B53CA"/>
    <w:rsid w:val="003B5F4A"/>
    <w:rsid w:val="003B6604"/>
    <w:rsid w:val="003B6F42"/>
    <w:rsid w:val="003B7D11"/>
    <w:rsid w:val="003C0F7A"/>
    <w:rsid w:val="003C0F9B"/>
    <w:rsid w:val="003C11F1"/>
    <w:rsid w:val="003C12BC"/>
    <w:rsid w:val="003C2101"/>
    <w:rsid w:val="003C2E4D"/>
    <w:rsid w:val="003C321C"/>
    <w:rsid w:val="003C3B1D"/>
    <w:rsid w:val="003C3E4C"/>
    <w:rsid w:val="003C4809"/>
    <w:rsid w:val="003C4F35"/>
    <w:rsid w:val="003C5C04"/>
    <w:rsid w:val="003C5F69"/>
    <w:rsid w:val="003C6049"/>
    <w:rsid w:val="003C64E8"/>
    <w:rsid w:val="003C6A10"/>
    <w:rsid w:val="003C72F5"/>
    <w:rsid w:val="003C74F7"/>
    <w:rsid w:val="003C7DDF"/>
    <w:rsid w:val="003D051F"/>
    <w:rsid w:val="003D0564"/>
    <w:rsid w:val="003D152E"/>
    <w:rsid w:val="003D21F8"/>
    <w:rsid w:val="003D37E5"/>
    <w:rsid w:val="003D5409"/>
    <w:rsid w:val="003D547E"/>
    <w:rsid w:val="003D5515"/>
    <w:rsid w:val="003D5DBD"/>
    <w:rsid w:val="003D6329"/>
    <w:rsid w:val="003D63D3"/>
    <w:rsid w:val="003D65E1"/>
    <w:rsid w:val="003D6E63"/>
    <w:rsid w:val="003D7235"/>
    <w:rsid w:val="003D7CA2"/>
    <w:rsid w:val="003D7D4A"/>
    <w:rsid w:val="003E0654"/>
    <w:rsid w:val="003E086C"/>
    <w:rsid w:val="003E1742"/>
    <w:rsid w:val="003E1812"/>
    <w:rsid w:val="003E1A4F"/>
    <w:rsid w:val="003E1B0C"/>
    <w:rsid w:val="003E1BB1"/>
    <w:rsid w:val="003E1C78"/>
    <w:rsid w:val="003E1CC2"/>
    <w:rsid w:val="003E221D"/>
    <w:rsid w:val="003E27B4"/>
    <w:rsid w:val="003E38AD"/>
    <w:rsid w:val="003E3FB5"/>
    <w:rsid w:val="003E5654"/>
    <w:rsid w:val="003E5914"/>
    <w:rsid w:val="003E5B76"/>
    <w:rsid w:val="003E5DA7"/>
    <w:rsid w:val="003E5F6D"/>
    <w:rsid w:val="003E6413"/>
    <w:rsid w:val="003E6EBF"/>
    <w:rsid w:val="003E739D"/>
    <w:rsid w:val="003E76CD"/>
    <w:rsid w:val="003E79AB"/>
    <w:rsid w:val="003F03CB"/>
    <w:rsid w:val="003F09BF"/>
    <w:rsid w:val="003F0B2A"/>
    <w:rsid w:val="003F167C"/>
    <w:rsid w:val="003F17B3"/>
    <w:rsid w:val="003F2974"/>
    <w:rsid w:val="003F2B03"/>
    <w:rsid w:val="003F3C5C"/>
    <w:rsid w:val="003F4249"/>
    <w:rsid w:val="003F4339"/>
    <w:rsid w:val="003F4628"/>
    <w:rsid w:val="003F4A70"/>
    <w:rsid w:val="003F66CF"/>
    <w:rsid w:val="003F7331"/>
    <w:rsid w:val="003F77E5"/>
    <w:rsid w:val="003F7C4B"/>
    <w:rsid w:val="003F7E00"/>
    <w:rsid w:val="004006CB"/>
    <w:rsid w:val="00402A9B"/>
    <w:rsid w:val="004046D3"/>
    <w:rsid w:val="00405146"/>
    <w:rsid w:val="004052FC"/>
    <w:rsid w:val="0040577B"/>
    <w:rsid w:val="00405E6B"/>
    <w:rsid w:val="00406A78"/>
    <w:rsid w:val="00406BCA"/>
    <w:rsid w:val="00406CA6"/>
    <w:rsid w:val="0040719A"/>
    <w:rsid w:val="004075AD"/>
    <w:rsid w:val="00407A5D"/>
    <w:rsid w:val="00407BBB"/>
    <w:rsid w:val="00407F8B"/>
    <w:rsid w:val="00410828"/>
    <w:rsid w:val="00411680"/>
    <w:rsid w:val="004119BD"/>
    <w:rsid w:val="00411C01"/>
    <w:rsid w:val="00411E58"/>
    <w:rsid w:val="00411F29"/>
    <w:rsid w:val="0041200C"/>
    <w:rsid w:val="004122D6"/>
    <w:rsid w:val="00412935"/>
    <w:rsid w:val="004129E2"/>
    <w:rsid w:val="00413CA4"/>
    <w:rsid w:val="00415B57"/>
    <w:rsid w:val="00415C9E"/>
    <w:rsid w:val="00415CD4"/>
    <w:rsid w:val="00415F8D"/>
    <w:rsid w:val="00415FB3"/>
    <w:rsid w:val="00416158"/>
    <w:rsid w:val="00417A25"/>
    <w:rsid w:val="00420B77"/>
    <w:rsid w:val="004215C1"/>
    <w:rsid w:val="00421896"/>
    <w:rsid w:val="00421BA4"/>
    <w:rsid w:val="004220D7"/>
    <w:rsid w:val="00422332"/>
    <w:rsid w:val="00422803"/>
    <w:rsid w:val="00423144"/>
    <w:rsid w:val="00423DA6"/>
    <w:rsid w:val="00424483"/>
    <w:rsid w:val="00424F65"/>
    <w:rsid w:val="00426662"/>
    <w:rsid w:val="00426FAC"/>
    <w:rsid w:val="0042738D"/>
    <w:rsid w:val="004273E9"/>
    <w:rsid w:val="00427E86"/>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3135"/>
    <w:rsid w:val="00443CF9"/>
    <w:rsid w:val="0044429F"/>
    <w:rsid w:val="00444556"/>
    <w:rsid w:val="004447A8"/>
    <w:rsid w:val="00444B34"/>
    <w:rsid w:val="00445A85"/>
    <w:rsid w:val="00446F5A"/>
    <w:rsid w:val="00447104"/>
    <w:rsid w:val="004473B3"/>
    <w:rsid w:val="004508AA"/>
    <w:rsid w:val="00450B46"/>
    <w:rsid w:val="00450C4A"/>
    <w:rsid w:val="00450E5D"/>
    <w:rsid w:val="00451D60"/>
    <w:rsid w:val="00451D6E"/>
    <w:rsid w:val="0045269C"/>
    <w:rsid w:val="00452790"/>
    <w:rsid w:val="0045303D"/>
    <w:rsid w:val="00453193"/>
    <w:rsid w:val="0045592F"/>
    <w:rsid w:val="00455DE0"/>
    <w:rsid w:val="004569AB"/>
    <w:rsid w:val="00457D1A"/>
    <w:rsid w:val="0046003C"/>
    <w:rsid w:val="004602C3"/>
    <w:rsid w:val="004607C7"/>
    <w:rsid w:val="004620BE"/>
    <w:rsid w:val="00463033"/>
    <w:rsid w:val="004632E2"/>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5914"/>
    <w:rsid w:val="00475E04"/>
    <w:rsid w:val="00477748"/>
    <w:rsid w:val="00477A19"/>
    <w:rsid w:val="00480108"/>
    <w:rsid w:val="004801D8"/>
    <w:rsid w:val="00480211"/>
    <w:rsid w:val="0048085D"/>
    <w:rsid w:val="00482C12"/>
    <w:rsid w:val="004831B5"/>
    <w:rsid w:val="0048339A"/>
    <w:rsid w:val="004835F6"/>
    <w:rsid w:val="00484262"/>
    <w:rsid w:val="004872B3"/>
    <w:rsid w:val="00487AE9"/>
    <w:rsid w:val="00490426"/>
    <w:rsid w:val="004905F1"/>
    <w:rsid w:val="0049079E"/>
    <w:rsid w:val="00490809"/>
    <w:rsid w:val="004911F1"/>
    <w:rsid w:val="00491443"/>
    <w:rsid w:val="0049222F"/>
    <w:rsid w:val="0049278B"/>
    <w:rsid w:val="004928A8"/>
    <w:rsid w:val="00492991"/>
    <w:rsid w:val="00493167"/>
    <w:rsid w:val="004933B7"/>
    <w:rsid w:val="0049357D"/>
    <w:rsid w:val="00493B8E"/>
    <w:rsid w:val="00493DD5"/>
    <w:rsid w:val="00494742"/>
    <w:rsid w:val="00495A65"/>
    <w:rsid w:val="00495F3B"/>
    <w:rsid w:val="00497104"/>
    <w:rsid w:val="004977EA"/>
    <w:rsid w:val="00497883"/>
    <w:rsid w:val="00497A2C"/>
    <w:rsid w:val="004A0BDA"/>
    <w:rsid w:val="004A0E27"/>
    <w:rsid w:val="004A1A30"/>
    <w:rsid w:val="004A1E7F"/>
    <w:rsid w:val="004A1F8D"/>
    <w:rsid w:val="004A20D0"/>
    <w:rsid w:val="004A2B91"/>
    <w:rsid w:val="004A3B91"/>
    <w:rsid w:val="004A4489"/>
    <w:rsid w:val="004A49A6"/>
    <w:rsid w:val="004A5034"/>
    <w:rsid w:val="004A50F2"/>
    <w:rsid w:val="004A5335"/>
    <w:rsid w:val="004A55E4"/>
    <w:rsid w:val="004A5E1A"/>
    <w:rsid w:val="004A600D"/>
    <w:rsid w:val="004A6066"/>
    <w:rsid w:val="004A6193"/>
    <w:rsid w:val="004A64E5"/>
    <w:rsid w:val="004A7103"/>
    <w:rsid w:val="004A7ED6"/>
    <w:rsid w:val="004B0BA9"/>
    <w:rsid w:val="004B0CC6"/>
    <w:rsid w:val="004B0EC7"/>
    <w:rsid w:val="004B1521"/>
    <w:rsid w:val="004B1959"/>
    <w:rsid w:val="004B1F06"/>
    <w:rsid w:val="004B2940"/>
    <w:rsid w:val="004B2A0C"/>
    <w:rsid w:val="004B2CDC"/>
    <w:rsid w:val="004B3AFC"/>
    <w:rsid w:val="004B4EBE"/>
    <w:rsid w:val="004B51E6"/>
    <w:rsid w:val="004B53D8"/>
    <w:rsid w:val="004B5670"/>
    <w:rsid w:val="004B5BF8"/>
    <w:rsid w:val="004B6D9F"/>
    <w:rsid w:val="004C0816"/>
    <w:rsid w:val="004C0A1D"/>
    <w:rsid w:val="004C0E45"/>
    <w:rsid w:val="004C1285"/>
    <w:rsid w:val="004C2534"/>
    <w:rsid w:val="004C3CCD"/>
    <w:rsid w:val="004C3F77"/>
    <w:rsid w:val="004C4192"/>
    <w:rsid w:val="004C4C1C"/>
    <w:rsid w:val="004C5255"/>
    <w:rsid w:val="004C596C"/>
    <w:rsid w:val="004C613A"/>
    <w:rsid w:val="004C6C2D"/>
    <w:rsid w:val="004D053E"/>
    <w:rsid w:val="004D1474"/>
    <w:rsid w:val="004D27D9"/>
    <w:rsid w:val="004D2AF4"/>
    <w:rsid w:val="004D3B7A"/>
    <w:rsid w:val="004D423A"/>
    <w:rsid w:val="004D446B"/>
    <w:rsid w:val="004D5733"/>
    <w:rsid w:val="004D5C6E"/>
    <w:rsid w:val="004D6550"/>
    <w:rsid w:val="004D68FB"/>
    <w:rsid w:val="004E0139"/>
    <w:rsid w:val="004E025F"/>
    <w:rsid w:val="004E097F"/>
    <w:rsid w:val="004E0B5A"/>
    <w:rsid w:val="004E1460"/>
    <w:rsid w:val="004E171E"/>
    <w:rsid w:val="004E2608"/>
    <w:rsid w:val="004E2745"/>
    <w:rsid w:val="004E28AE"/>
    <w:rsid w:val="004E28D6"/>
    <w:rsid w:val="004E3113"/>
    <w:rsid w:val="004E3654"/>
    <w:rsid w:val="004E374F"/>
    <w:rsid w:val="004E43CA"/>
    <w:rsid w:val="004E4C3F"/>
    <w:rsid w:val="004E4D77"/>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6BC"/>
    <w:rsid w:val="004F4793"/>
    <w:rsid w:val="004F4B29"/>
    <w:rsid w:val="004F5059"/>
    <w:rsid w:val="004F5A04"/>
    <w:rsid w:val="004F7B75"/>
    <w:rsid w:val="004F7BF7"/>
    <w:rsid w:val="004F7D50"/>
    <w:rsid w:val="005001A8"/>
    <w:rsid w:val="0050093F"/>
    <w:rsid w:val="00500BCD"/>
    <w:rsid w:val="005016AE"/>
    <w:rsid w:val="00501A7B"/>
    <w:rsid w:val="00501DB3"/>
    <w:rsid w:val="00503323"/>
    <w:rsid w:val="00505295"/>
    <w:rsid w:val="005060D1"/>
    <w:rsid w:val="005062E7"/>
    <w:rsid w:val="005070F9"/>
    <w:rsid w:val="00511656"/>
    <w:rsid w:val="005118FF"/>
    <w:rsid w:val="0051198F"/>
    <w:rsid w:val="0051256F"/>
    <w:rsid w:val="0051291B"/>
    <w:rsid w:val="00512E8D"/>
    <w:rsid w:val="00515563"/>
    <w:rsid w:val="00515B90"/>
    <w:rsid w:val="0051651A"/>
    <w:rsid w:val="00517302"/>
    <w:rsid w:val="00520380"/>
    <w:rsid w:val="0052094C"/>
    <w:rsid w:val="00521654"/>
    <w:rsid w:val="00521DA0"/>
    <w:rsid w:val="00521FEC"/>
    <w:rsid w:val="005222FB"/>
    <w:rsid w:val="00523A00"/>
    <w:rsid w:val="00523D19"/>
    <w:rsid w:val="00524BD4"/>
    <w:rsid w:val="00525588"/>
    <w:rsid w:val="00527090"/>
    <w:rsid w:val="005300A3"/>
    <w:rsid w:val="00530130"/>
    <w:rsid w:val="00530473"/>
    <w:rsid w:val="00530D70"/>
    <w:rsid w:val="0053130D"/>
    <w:rsid w:val="00531890"/>
    <w:rsid w:val="00531F7C"/>
    <w:rsid w:val="005321D3"/>
    <w:rsid w:val="00532CD5"/>
    <w:rsid w:val="005337B7"/>
    <w:rsid w:val="00533BEC"/>
    <w:rsid w:val="005349CF"/>
    <w:rsid w:val="005354ED"/>
    <w:rsid w:val="005356EF"/>
    <w:rsid w:val="00535BCB"/>
    <w:rsid w:val="005372E0"/>
    <w:rsid w:val="005376C4"/>
    <w:rsid w:val="005378A5"/>
    <w:rsid w:val="00537C10"/>
    <w:rsid w:val="0054039E"/>
    <w:rsid w:val="005405D5"/>
    <w:rsid w:val="0054095A"/>
    <w:rsid w:val="00540A20"/>
    <w:rsid w:val="00541F6A"/>
    <w:rsid w:val="0054217B"/>
    <w:rsid w:val="00542735"/>
    <w:rsid w:val="00543685"/>
    <w:rsid w:val="00543EE9"/>
    <w:rsid w:val="00543F63"/>
    <w:rsid w:val="00544DDB"/>
    <w:rsid w:val="005450B8"/>
    <w:rsid w:val="0054628F"/>
    <w:rsid w:val="005478EF"/>
    <w:rsid w:val="005517E8"/>
    <w:rsid w:val="00551C85"/>
    <w:rsid w:val="00551D23"/>
    <w:rsid w:val="0055237D"/>
    <w:rsid w:val="005525A6"/>
    <w:rsid w:val="005526BB"/>
    <w:rsid w:val="00552D67"/>
    <w:rsid w:val="005532EE"/>
    <w:rsid w:val="005534F4"/>
    <w:rsid w:val="005540E0"/>
    <w:rsid w:val="00554C4F"/>
    <w:rsid w:val="00555655"/>
    <w:rsid w:val="00556B73"/>
    <w:rsid w:val="00557748"/>
    <w:rsid w:val="0056053D"/>
    <w:rsid w:val="00560618"/>
    <w:rsid w:val="00561BCE"/>
    <w:rsid w:val="00561E32"/>
    <w:rsid w:val="00562658"/>
    <w:rsid w:val="00562CCE"/>
    <w:rsid w:val="00562D70"/>
    <w:rsid w:val="0056331D"/>
    <w:rsid w:val="00563584"/>
    <w:rsid w:val="0056389B"/>
    <w:rsid w:val="0056432A"/>
    <w:rsid w:val="0056487A"/>
    <w:rsid w:val="00564B11"/>
    <w:rsid w:val="00564D99"/>
    <w:rsid w:val="00564ED0"/>
    <w:rsid w:val="005650EB"/>
    <w:rsid w:val="00565B27"/>
    <w:rsid w:val="0056645A"/>
    <w:rsid w:val="00566A79"/>
    <w:rsid w:val="005671DD"/>
    <w:rsid w:val="00567360"/>
    <w:rsid w:val="00567DD9"/>
    <w:rsid w:val="0057009C"/>
    <w:rsid w:val="0057020D"/>
    <w:rsid w:val="00571769"/>
    <w:rsid w:val="00571CB6"/>
    <w:rsid w:val="00571E2F"/>
    <w:rsid w:val="00571E98"/>
    <w:rsid w:val="00572F23"/>
    <w:rsid w:val="005731FB"/>
    <w:rsid w:val="00573431"/>
    <w:rsid w:val="0057557C"/>
    <w:rsid w:val="0057631B"/>
    <w:rsid w:val="00576BAB"/>
    <w:rsid w:val="00576DC6"/>
    <w:rsid w:val="00576E7A"/>
    <w:rsid w:val="00577CC0"/>
    <w:rsid w:val="00580CFA"/>
    <w:rsid w:val="005813D6"/>
    <w:rsid w:val="00581637"/>
    <w:rsid w:val="00581B91"/>
    <w:rsid w:val="00581FD9"/>
    <w:rsid w:val="00582340"/>
    <w:rsid w:val="0058234D"/>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874BF"/>
    <w:rsid w:val="00590CAE"/>
    <w:rsid w:val="00590DB1"/>
    <w:rsid w:val="0059108C"/>
    <w:rsid w:val="005915F8"/>
    <w:rsid w:val="00591622"/>
    <w:rsid w:val="0059325A"/>
    <w:rsid w:val="005934B9"/>
    <w:rsid w:val="00594830"/>
    <w:rsid w:val="00595228"/>
    <w:rsid w:val="00595AB2"/>
    <w:rsid w:val="0059613B"/>
    <w:rsid w:val="005965A4"/>
    <w:rsid w:val="00596D98"/>
    <w:rsid w:val="00597731"/>
    <w:rsid w:val="00597DFB"/>
    <w:rsid w:val="005A0B95"/>
    <w:rsid w:val="005A14DC"/>
    <w:rsid w:val="005A15AE"/>
    <w:rsid w:val="005A1686"/>
    <w:rsid w:val="005A1A68"/>
    <w:rsid w:val="005A1CD9"/>
    <w:rsid w:val="005A248B"/>
    <w:rsid w:val="005A27E9"/>
    <w:rsid w:val="005A33B6"/>
    <w:rsid w:val="005A34AC"/>
    <w:rsid w:val="005A481C"/>
    <w:rsid w:val="005A4F09"/>
    <w:rsid w:val="005A5FE9"/>
    <w:rsid w:val="005A638E"/>
    <w:rsid w:val="005A66F9"/>
    <w:rsid w:val="005A6A0F"/>
    <w:rsid w:val="005A70B0"/>
    <w:rsid w:val="005A7411"/>
    <w:rsid w:val="005A7697"/>
    <w:rsid w:val="005B0517"/>
    <w:rsid w:val="005B1094"/>
    <w:rsid w:val="005B11F7"/>
    <w:rsid w:val="005B1CDA"/>
    <w:rsid w:val="005B1D32"/>
    <w:rsid w:val="005B272E"/>
    <w:rsid w:val="005B301A"/>
    <w:rsid w:val="005B491B"/>
    <w:rsid w:val="005B4E4C"/>
    <w:rsid w:val="005B59B5"/>
    <w:rsid w:val="005B5AC9"/>
    <w:rsid w:val="005B5CDE"/>
    <w:rsid w:val="005B5D71"/>
    <w:rsid w:val="005B60A0"/>
    <w:rsid w:val="005B6368"/>
    <w:rsid w:val="005B65FF"/>
    <w:rsid w:val="005B6C47"/>
    <w:rsid w:val="005B7915"/>
    <w:rsid w:val="005C0A81"/>
    <w:rsid w:val="005C0B15"/>
    <w:rsid w:val="005C15AE"/>
    <w:rsid w:val="005C1A8A"/>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FAB"/>
    <w:rsid w:val="005D177D"/>
    <w:rsid w:val="005D1AA7"/>
    <w:rsid w:val="005D27ED"/>
    <w:rsid w:val="005D2CB8"/>
    <w:rsid w:val="005D3319"/>
    <w:rsid w:val="005D3784"/>
    <w:rsid w:val="005D3D01"/>
    <w:rsid w:val="005D421A"/>
    <w:rsid w:val="005D5341"/>
    <w:rsid w:val="005D5EB4"/>
    <w:rsid w:val="005D61D6"/>
    <w:rsid w:val="005D713D"/>
    <w:rsid w:val="005E07D0"/>
    <w:rsid w:val="005E1373"/>
    <w:rsid w:val="005E1A07"/>
    <w:rsid w:val="005E3207"/>
    <w:rsid w:val="005E3A77"/>
    <w:rsid w:val="005E3B5F"/>
    <w:rsid w:val="005E4AD3"/>
    <w:rsid w:val="005E4D8D"/>
    <w:rsid w:val="005E4F39"/>
    <w:rsid w:val="005E53FA"/>
    <w:rsid w:val="005E6287"/>
    <w:rsid w:val="005E68C7"/>
    <w:rsid w:val="005E6AD5"/>
    <w:rsid w:val="005E6CB1"/>
    <w:rsid w:val="005E79FC"/>
    <w:rsid w:val="005F0EE8"/>
    <w:rsid w:val="005F0F14"/>
    <w:rsid w:val="005F17CA"/>
    <w:rsid w:val="005F2BDF"/>
    <w:rsid w:val="005F2D29"/>
    <w:rsid w:val="005F2E7E"/>
    <w:rsid w:val="005F4076"/>
    <w:rsid w:val="005F42B9"/>
    <w:rsid w:val="005F4FB1"/>
    <w:rsid w:val="005F6CA7"/>
    <w:rsid w:val="005F73BF"/>
    <w:rsid w:val="005F778F"/>
    <w:rsid w:val="00600153"/>
    <w:rsid w:val="0060029D"/>
    <w:rsid w:val="0060070D"/>
    <w:rsid w:val="00600728"/>
    <w:rsid w:val="00600C8A"/>
    <w:rsid w:val="00600D9C"/>
    <w:rsid w:val="00601776"/>
    <w:rsid w:val="0060188A"/>
    <w:rsid w:val="00601897"/>
    <w:rsid w:val="00601CB9"/>
    <w:rsid w:val="006020C3"/>
    <w:rsid w:val="0060239D"/>
    <w:rsid w:val="006028FD"/>
    <w:rsid w:val="00602CC5"/>
    <w:rsid w:val="00602E61"/>
    <w:rsid w:val="006033E2"/>
    <w:rsid w:val="00604874"/>
    <w:rsid w:val="00604B02"/>
    <w:rsid w:val="00604B47"/>
    <w:rsid w:val="00605056"/>
    <w:rsid w:val="00605604"/>
    <w:rsid w:val="00606732"/>
    <w:rsid w:val="00606836"/>
    <w:rsid w:val="006103BC"/>
    <w:rsid w:val="006109EB"/>
    <w:rsid w:val="00611727"/>
    <w:rsid w:val="00611906"/>
    <w:rsid w:val="006120E9"/>
    <w:rsid w:val="00612132"/>
    <w:rsid w:val="00612AA4"/>
    <w:rsid w:val="00612BC6"/>
    <w:rsid w:val="0061383C"/>
    <w:rsid w:val="00613ED1"/>
    <w:rsid w:val="006143A6"/>
    <w:rsid w:val="0061477F"/>
    <w:rsid w:val="0061478E"/>
    <w:rsid w:val="00614A3F"/>
    <w:rsid w:val="006151EA"/>
    <w:rsid w:val="0061534B"/>
    <w:rsid w:val="00615F2D"/>
    <w:rsid w:val="006166C2"/>
    <w:rsid w:val="00617480"/>
    <w:rsid w:val="0061776D"/>
    <w:rsid w:val="00617995"/>
    <w:rsid w:val="0062102C"/>
    <w:rsid w:val="006210C2"/>
    <w:rsid w:val="0062153A"/>
    <w:rsid w:val="00621B2B"/>
    <w:rsid w:val="00621D27"/>
    <w:rsid w:val="00621EAA"/>
    <w:rsid w:val="0062222D"/>
    <w:rsid w:val="00622283"/>
    <w:rsid w:val="00622865"/>
    <w:rsid w:val="00622A97"/>
    <w:rsid w:val="00623DF9"/>
    <w:rsid w:val="00624A5B"/>
    <w:rsid w:val="00624D55"/>
    <w:rsid w:val="00624FB3"/>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3E7"/>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3991"/>
    <w:rsid w:val="00643B47"/>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AD8"/>
    <w:rsid w:val="00654CDD"/>
    <w:rsid w:val="0065524B"/>
    <w:rsid w:val="006559A3"/>
    <w:rsid w:val="00655BCF"/>
    <w:rsid w:val="00657246"/>
    <w:rsid w:val="00657B75"/>
    <w:rsid w:val="006603DB"/>
    <w:rsid w:val="00660834"/>
    <w:rsid w:val="00660A63"/>
    <w:rsid w:val="00660EA8"/>
    <w:rsid w:val="00661259"/>
    <w:rsid w:val="00661861"/>
    <w:rsid w:val="00661FB3"/>
    <w:rsid w:val="00662178"/>
    <w:rsid w:val="0066259A"/>
    <w:rsid w:val="00662F5C"/>
    <w:rsid w:val="00664342"/>
    <w:rsid w:val="00664CAD"/>
    <w:rsid w:val="0066695C"/>
    <w:rsid w:val="006672B2"/>
    <w:rsid w:val="006673C5"/>
    <w:rsid w:val="00667E8D"/>
    <w:rsid w:val="0067001A"/>
    <w:rsid w:val="0067008D"/>
    <w:rsid w:val="00670216"/>
    <w:rsid w:val="0067169E"/>
    <w:rsid w:val="0067209E"/>
    <w:rsid w:val="00673875"/>
    <w:rsid w:val="00673894"/>
    <w:rsid w:val="006739EE"/>
    <w:rsid w:val="00673B78"/>
    <w:rsid w:val="00673DD1"/>
    <w:rsid w:val="00673DE7"/>
    <w:rsid w:val="00675D29"/>
    <w:rsid w:val="0067673C"/>
    <w:rsid w:val="00676FE6"/>
    <w:rsid w:val="00677485"/>
    <w:rsid w:val="00677CC4"/>
    <w:rsid w:val="0068061E"/>
    <w:rsid w:val="00680FB9"/>
    <w:rsid w:val="00681970"/>
    <w:rsid w:val="00681F1F"/>
    <w:rsid w:val="00682F1D"/>
    <w:rsid w:val="006830F8"/>
    <w:rsid w:val="00684619"/>
    <w:rsid w:val="00684BD3"/>
    <w:rsid w:val="006851FA"/>
    <w:rsid w:val="006856AC"/>
    <w:rsid w:val="00686326"/>
    <w:rsid w:val="006863B1"/>
    <w:rsid w:val="00686D65"/>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8F0"/>
    <w:rsid w:val="006A4C9E"/>
    <w:rsid w:val="006A5038"/>
    <w:rsid w:val="006A5DE2"/>
    <w:rsid w:val="006A5E66"/>
    <w:rsid w:val="006A62DA"/>
    <w:rsid w:val="006A6984"/>
    <w:rsid w:val="006A6BAF"/>
    <w:rsid w:val="006B099A"/>
    <w:rsid w:val="006B0C99"/>
    <w:rsid w:val="006B1098"/>
    <w:rsid w:val="006B1890"/>
    <w:rsid w:val="006B2DC1"/>
    <w:rsid w:val="006B3E6D"/>
    <w:rsid w:val="006B4F8A"/>
    <w:rsid w:val="006B52BB"/>
    <w:rsid w:val="006B53BA"/>
    <w:rsid w:val="006B5545"/>
    <w:rsid w:val="006B5B70"/>
    <w:rsid w:val="006B641D"/>
    <w:rsid w:val="006B6888"/>
    <w:rsid w:val="006B7334"/>
    <w:rsid w:val="006C08D9"/>
    <w:rsid w:val="006C0A94"/>
    <w:rsid w:val="006C0B0A"/>
    <w:rsid w:val="006C12DF"/>
    <w:rsid w:val="006C13B6"/>
    <w:rsid w:val="006C1866"/>
    <w:rsid w:val="006C2CDC"/>
    <w:rsid w:val="006C2FDC"/>
    <w:rsid w:val="006C33CB"/>
    <w:rsid w:val="006C33DE"/>
    <w:rsid w:val="006C40E2"/>
    <w:rsid w:val="006C4BF6"/>
    <w:rsid w:val="006C541A"/>
    <w:rsid w:val="006C5739"/>
    <w:rsid w:val="006C5C49"/>
    <w:rsid w:val="006C5F59"/>
    <w:rsid w:val="006C6540"/>
    <w:rsid w:val="006C686C"/>
    <w:rsid w:val="006C6EB7"/>
    <w:rsid w:val="006C7085"/>
    <w:rsid w:val="006C73D8"/>
    <w:rsid w:val="006C7805"/>
    <w:rsid w:val="006D0E75"/>
    <w:rsid w:val="006D163B"/>
    <w:rsid w:val="006D1A57"/>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4D7"/>
    <w:rsid w:val="006E3BD4"/>
    <w:rsid w:val="006E43AE"/>
    <w:rsid w:val="006E4C99"/>
    <w:rsid w:val="006E4FC5"/>
    <w:rsid w:val="006E5347"/>
    <w:rsid w:val="006E6543"/>
    <w:rsid w:val="006E6BC8"/>
    <w:rsid w:val="006E6BCB"/>
    <w:rsid w:val="006E6D52"/>
    <w:rsid w:val="006E6EFD"/>
    <w:rsid w:val="006E7C41"/>
    <w:rsid w:val="006F072D"/>
    <w:rsid w:val="006F101F"/>
    <w:rsid w:val="006F23E4"/>
    <w:rsid w:val="006F2796"/>
    <w:rsid w:val="006F2A70"/>
    <w:rsid w:val="006F2C8E"/>
    <w:rsid w:val="006F3CA6"/>
    <w:rsid w:val="006F4222"/>
    <w:rsid w:val="006F43BF"/>
    <w:rsid w:val="006F4765"/>
    <w:rsid w:val="006F6372"/>
    <w:rsid w:val="006F6ABF"/>
    <w:rsid w:val="006F7068"/>
    <w:rsid w:val="006F7982"/>
    <w:rsid w:val="006F7ED4"/>
    <w:rsid w:val="00700644"/>
    <w:rsid w:val="00700A62"/>
    <w:rsid w:val="00700F5A"/>
    <w:rsid w:val="00701294"/>
    <w:rsid w:val="007014BD"/>
    <w:rsid w:val="00701534"/>
    <w:rsid w:val="007021B7"/>
    <w:rsid w:val="00702323"/>
    <w:rsid w:val="007025B3"/>
    <w:rsid w:val="007026B3"/>
    <w:rsid w:val="00702CC1"/>
    <w:rsid w:val="00704A84"/>
    <w:rsid w:val="00704E8C"/>
    <w:rsid w:val="00705AB9"/>
    <w:rsid w:val="00706FBE"/>
    <w:rsid w:val="00707079"/>
    <w:rsid w:val="007071D7"/>
    <w:rsid w:val="00707699"/>
    <w:rsid w:val="007111DC"/>
    <w:rsid w:val="0071131A"/>
    <w:rsid w:val="00711EEE"/>
    <w:rsid w:val="00711F90"/>
    <w:rsid w:val="00711FE4"/>
    <w:rsid w:val="00712737"/>
    <w:rsid w:val="00712794"/>
    <w:rsid w:val="007128CC"/>
    <w:rsid w:val="00712919"/>
    <w:rsid w:val="00712C35"/>
    <w:rsid w:val="007132AE"/>
    <w:rsid w:val="007138F4"/>
    <w:rsid w:val="00713C17"/>
    <w:rsid w:val="00714E61"/>
    <w:rsid w:val="007159A8"/>
    <w:rsid w:val="00715C2E"/>
    <w:rsid w:val="00715D98"/>
    <w:rsid w:val="0071619D"/>
    <w:rsid w:val="00716A9C"/>
    <w:rsid w:val="00716DA5"/>
    <w:rsid w:val="007202BB"/>
    <w:rsid w:val="00720E7A"/>
    <w:rsid w:val="00720EE5"/>
    <w:rsid w:val="00720F97"/>
    <w:rsid w:val="007217EA"/>
    <w:rsid w:val="00722BB0"/>
    <w:rsid w:val="00722E41"/>
    <w:rsid w:val="007244AC"/>
    <w:rsid w:val="0072487F"/>
    <w:rsid w:val="00725273"/>
    <w:rsid w:val="0072578B"/>
    <w:rsid w:val="00726573"/>
    <w:rsid w:val="00726C72"/>
    <w:rsid w:val="00727022"/>
    <w:rsid w:val="00727D07"/>
    <w:rsid w:val="00727F40"/>
    <w:rsid w:val="007323C4"/>
    <w:rsid w:val="00732C9C"/>
    <w:rsid w:val="00732F32"/>
    <w:rsid w:val="0073339F"/>
    <w:rsid w:val="00733A2A"/>
    <w:rsid w:val="00733D32"/>
    <w:rsid w:val="00733DD0"/>
    <w:rsid w:val="00733E3A"/>
    <w:rsid w:val="00734319"/>
    <w:rsid w:val="00734336"/>
    <w:rsid w:val="00734595"/>
    <w:rsid w:val="00734750"/>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3F"/>
    <w:rsid w:val="00745873"/>
    <w:rsid w:val="00745BFB"/>
    <w:rsid w:val="00745DC9"/>
    <w:rsid w:val="00745DFE"/>
    <w:rsid w:val="00745FC3"/>
    <w:rsid w:val="007460A9"/>
    <w:rsid w:val="00747778"/>
    <w:rsid w:val="0074791D"/>
    <w:rsid w:val="00750616"/>
    <w:rsid w:val="00750FE3"/>
    <w:rsid w:val="007531A2"/>
    <w:rsid w:val="007534DA"/>
    <w:rsid w:val="007541F9"/>
    <w:rsid w:val="007543B7"/>
    <w:rsid w:val="00755056"/>
    <w:rsid w:val="0075542C"/>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4B98"/>
    <w:rsid w:val="007756F1"/>
    <w:rsid w:val="00775BDC"/>
    <w:rsid w:val="00776D0B"/>
    <w:rsid w:val="00780353"/>
    <w:rsid w:val="00780435"/>
    <w:rsid w:val="00780811"/>
    <w:rsid w:val="00780E85"/>
    <w:rsid w:val="00781537"/>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18AC"/>
    <w:rsid w:val="00791FE5"/>
    <w:rsid w:val="007925D6"/>
    <w:rsid w:val="00792C9A"/>
    <w:rsid w:val="00792DB3"/>
    <w:rsid w:val="00793DCA"/>
    <w:rsid w:val="007942F1"/>
    <w:rsid w:val="00794367"/>
    <w:rsid w:val="0079480A"/>
    <w:rsid w:val="00794CEF"/>
    <w:rsid w:val="0079535B"/>
    <w:rsid w:val="007956DD"/>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396E"/>
    <w:rsid w:val="007A4CFB"/>
    <w:rsid w:val="007A51F3"/>
    <w:rsid w:val="007A5DCC"/>
    <w:rsid w:val="007A5E1A"/>
    <w:rsid w:val="007A6524"/>
    <w:rsid w:val="007A6792"/>
    <w:rsid w:val="007A749A"/>
    <w:rsid w:val="007A7777"/>
    <w:rsid w:val="007A7CAF"/>
    <w:rsid w:val="007B0CA2"/>
    <w:rsid w:val="007B0E25"/>
    <w:rsid w:val="007B115E"/>
    <w:rsid w:val="007B16C0"/>
    <w:rsid w:val="007B1855"/>
    <w:rsid w:val="007B194B"/>
    <w:rsid w:val="007B19F1"/>
    <w:rsid w:val="007B1BA5"/>
    <w:rsid w:val="007B2125"/>
    <w:rsid w:val="007B2813"/>
    <w:rsid w:val="007B37AD"/>
    <w:rsid w:val="007B4BB2"/>
    <w:rsid w:val="007B4DAB"/>
    <w:rsid w:val="007B565B"/>
    <w:rsid w:val="007B5933"/>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5B70"/>
    <w:rsid w:val="007C62AD"/>
    <w:rsid w:val="007C6B2B"/>
    <w:rsid w:val="007C7699"/>
    <w:rsid w:val="007C769D"/>
    <w:rsid w:val="007C7787"/>
    <w:rsid w:val="007D0BD8"/>
    <w:rsid w:val="007D17CC"/>
    <w:rsid w:val="007D354A"/>
    <w:rsid w:val="007D44AA"/>
    <w:rsid w:val="007D4688"/>
    <w:rsid w:val="007D69DF"/>
    <w:rsid w:val="007D7478"/>
    <w:rsid w:val="007D772A"/>
    <w:rsid w:val="007E019F"/>
    <w:rsid w:val="007E0413"/>
    <w:rsid w:val="007E12C2"/>
    <w:rsid w:val="007E140D"/>
    <w:rsid w:val="007E193C"/>
    <w:rsid w:val="007E1B3A"/>
    <w:rsid w:val="007E1BFF"/>
    <w:rsid w:val="007E2339"/>
    <w:rsid w:val="007E23F3"/>
    <w:rsid w:val="007E24B6"/>
    <w:rsid w:val="007E2D32"/>
    <w:rsid w:val="007E3456"/>
    <w:rsid w:val="007E36FB"/>
    <w:rsid w:val="007E38D0"/>
    <w:rsid w:val="007E3FA5"/>
    <w:rsid w:val="007E4E3C"/>
    <w:rsid w:val="007E507B"/>
    <w:rsid w:val="007E5212"/>
    <w:rsid w:val="007E5616"/>
    <w:rsid w:val="007E56E9"/>
    <w:rsid w:val="007E678C"/>
    <w:rsid w:val="007E70A1"/>
    <w:rsid w:val="007E7896"/>
    <w:rsid w:val="007E7E78"/>
    <w:rsid w:val="007F04B6"/>
    <w:rsid w:val="007F0C0F"/>
    <w:rsid w:val="007F1216"/>
    <w:rsid w:val="007F1578"/>
    <w:rsid w:val="007F16F4"/>
    <w:rsid w:val="007F19CF"/>
    <w:rsid w:val="007F20BB"/>
    <w:rsid w:val="007F3400"/>
    <w:rsid w:val="007F348E"/>
    <w:rsid w:val="007F34DD"/>
    <w:rsid w:val="007F36E2"/>
    <w:rsid w:val="007F3852"/>
    <w:rsid w:val="007F456A"/>
    <w:rsid w:val="007F5096"/>
    <w:rsid w:val="007F50D5"/>
    <w:rsid w:val="007F7A6B"/>
    <w:rsid w:val="0080067F"/>
    <w:rsid w:val="008010DB"/>
    <w:rsid w:val="0080112B"/>
    <w:rsid w:val="00801F5A"/>
    <w:rsid w:val="00801F6D"/>
    <w:rsid w:val="00801FDE"/>
    <w:rsid w:val="008022CE"/>
    <w:rsid w:val="00802F1C"/>
    <w:rsid w:val="00803800"/>
    <w:rsid w:val="00803EA7"/>
    <w:rsid w:val="00805110"/>
    <w:rsid w:val="008055FD"/>
    <w:rsid w:val="00806A9E"/>
    <w:rsid w:val="008072B0"/>
    <w:rsid w:val="00810402"/>
    <w:rsid w:val="008110EA"/>
    <w:rsid w:val="00811649"/>
    <w:rsid w:val="00811BCE"/>
    <w:rsid w:val="0081289A"/>
    <w:rsid w:val="00813C1E"/>
    <w:rsid w:val="008150D4"/>
    <w:rsid w:val="00815E5D"/>
    <w:rsid w:val="00816C69"/>
    <w:rsid w:val="00817F04"/>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3C8"/>
    <w:rsid w:val="0083060C"/>
    <w:rsid w:val="00830E68"/>
    <w:rsid w:val="0083233D"/>
    <w:rsid w:val="00833278"/>
    <w:rsid w:val="00833D8F"/>
    <w:rsid w:val="00834084"/>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3345"/>
    <w:rsid w:val="008435D2"/>
    <w:rsid w:val="008445B9"/>
    <w:rsid w:val="0084498D"/>
    <w:rsid w:val="00844FE7"/>
    <w:rsid w:val="00845CCC"/>
    <w:rsid w:val="0084603A"/>
    <w:rsid w:val="00846D0D"/>
    <w:rsid w:val="0084737B"/>
    <w:rsid w:val="00850DA3"/>
    <w:rsid w:val="0085144F"/>
    <w:rsid w:val="00852108"/>
    <w:rsid w:val="00852125"/>
    <w:rsid w:val="0085279C"/>
    <w:rsid w:val="008532DD"/>
    <w:rsid w:val="00854617"/>
    <w:rsid w:val="00854ABB"/>
    <w:rsid w:val="00854BCF"/>
    <w:rsid w:val="00854F87"/>
    <w:rsid w:val="00855576"/>
    <w:rsid w:val="008555E7"/>
    <w:rsid w:val="00855DBD"/>
    <w:rsid w:val="00856B5F"/>
    <w:rsid w:val="008570FF"/>
    <w:rsid w:val="00857864"/>
    <w:rsid w:val="00857A84"/>
    <w:rsid w:val="00857F76"/>
    <w:rsid w:val="0086081C"/>
    <w:rsid w:val="00861407"/>
    <w:rsid w:val="00861F45"/>
    <w:rsid w:val="008626EE"/>
    <w:rsid w:val="00863C01"/>
    <w:rsid w:val="0086460A"/>
    <w:rsid w:val="008648BB"/>
    <w:rsid w:val="00865222"/>
    <w:rsid w:val="008657EE"/>
    <w:rsid w:val="00865C7C"/>
    <w:rsid w:val="00865F47"/>
    <w:rsid w:val="00866E70"/>
    <w:rsid w:val="00867367"/>
    <w:rsid w:val="0086744F"/>
    <w:rsid w:val="0086795F"/>
    <w:rsid w:val="008679F5"/>
    <w:rsid w:val="008711D9"/>
    <w:rsid w:val="0087194A"/>
    <w:rsid w:val="00871FB4"/>
    <w:rsid w:val="008720F9"/>
    <w:rsid w:val="00872A15"/>
    <w:rsid w:val="0087301E"/>
    <w:rsid w:val="00873108"/>
    <w:rsid w:val="0087315E"/>
    <w:rsid w:val="00873164"/>
    <w:rsid w:val="00873628"/>
    <w:rsid w:val="0087385F"/>
    <w:rsid w:val="00873AEA"/>
    <w:rsid w:val="00873EA8"/>
    <w:rsid w:val="00873F7A"/>
    <w:rsid w:val="008748C2"/>
    <w:rsid w:val="0087533B"/>
    <w:rsid w:val="008756A6"/>
    <w:rsid w:val="008758C1"/>
    <w:rsid w:val="00875B0C"/>
    <w:rsid w:val="00875C00"/>
    <w:rsid w:val="008761F2"/>
    <w:rsid w:val="00876EE4"/>
    <w:rsid w:val="008774B4"/>
    <w:rsid w:val="00877F29"/>
    <w:rsid w:val="008806DB"/>
    <w:rsid w:val="00880A26"/>
    <w:rsid w:val="0088161B"/>
    <w:rsid w:val="00883A03"/>
    <w:rsid w:val="008858F5"/>
    <w:rsid w:val="00885BA9"/>
    <w:rsid w:val="00886191"/>
    <w:rsid w:val="00886460"/>
    <w:rsid w:val="008867B1"/>
    <w:rsid w:val="00886FF8"/>
    <w:rsid w:val="00887388"/>
    <w:rsid w:val="008878EB"/>
    <w:rsid w:val="00891BB9"/>
    <w:rsid w:val="00891D34"/>
    <w:rsid w:val="008921F8"/>
    <w:rsid w:val="00893B0E"/>
    <w:rsid w:val="00893E15"/>
    <w:rsid w:val="0089437F"/>
    <w:rsid w:val="00894B66"/>
    <w:rsid w:val="00895871"/>
    <w:rsid w:val="00896E28"/>
    <w:rsid w:val="00897005"/>
    <w:rsid w:val="008A050B"/>
    <w:rsid w:val="008A08F3"/>
    <w:rsid w:val="008A0E27"/>
    <w:rsid w:val="008A195E"/>
    <w:rsid w:val="008A1D31"/>
    <w:rsid w:val="008A275B"/>
    <w:rsid w:val="008A2828"/>
    <w:rsid w:val="008A29A9"/>
    <w:rsid w:val="008A29D2"/>
    <w:rsid w:val="008A437E"/>
    <w:rsid w:val="008A45AA"/>
    <w:rsid w:val="008A5BBD"/>
    <w:rsid w:val="008A5DD0"/>
    <w:rsid w:val="008A6046"/>
    <w:rsid w:val="008A638E"/>
    <w:rsid w:val="008A698D"/>
    <w:rsid w:val="008A6B3C"/>
    <w:rsid w:val="008A6CD5"/>
    <w:rsid w:val="008A7080"/>
    <w:rsid w:val="008B0980"/>
    <w:rsid w:val="008B0DB1"/>
    <w:rsid w:val="008B1B46"/>
    <w:rsid w:val="008B1E2B"/>
    <w:rsid w:val="008B1EB8"/>
    <w:rsid w:val="008B20C6"/>
    <w:rsid w:val="008B20FC"/>
    <w:rsid w:val="008B226A"/>
    <w:rsid w:val="008B2432"/>
    <w:rsid w:val="008B260C"/>
    <w:rsid w:val="008B334A"/>
    <w:rsid w:val="008B39D8"/>
    <w:rsid w:val="008B3C41"/>
    <w:rsid w:val="008B4034"/>
    <w:rsid w:val="008B4521"/>
    <w:rsid w:val="008B4B6A"/>
    <w:rsid w:val="008B4ED8"/>
    <w:rsid w:val="008B52EA"/>
    <w:rsid w:val="008B5DA1"/>
    <w:rsid w:val="008B625A"/>
    <w:rsid w:val="008B6A69"/>
    <w:rsid w:val="008B7199"/>
    <w:rsid w:val="008B7486"/>
    <w:rsid w:val="008B786E"/>
    <w:rsid w:val="008C0907"/>
    <w:rsid w:val="008C26AA"/>
    <w:rsid w:val="008C32E8"/>
    <w:rsid w:val="008C3A4A"/>
    <w:rsid w:val="008C3C74"/>
    <w:rsid w:val="008C478E"/>
    <w:rsid w:val="008C4827"/>
    <w:rsid w:val="008C5008"/>
    <w:rsid w:val="008C5129"/>
    <w:rsid w:val="008C567E"/>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60D"/>
    <w:rsid w:val="008D3B5B"/>
    <w:rsid w:val="008D3D9F"/>
    <w:rsid w:val="008D545A"/>
    <w:rsid w:val="008D57B1"/>
    <w:rsid w:val="008D58A6"/>
    <w:rsid w:val="008D722B"/>
    <w:rsid w:val="008D7A3A"/>
    <w:rsid w:val="008D7B5B"/>
    <w:rsid w:val="008D7DF1"/>
    <w:rsid w:val="008E008A"/>
    <w:rsid w:val="008E05E9"/>
    <w:rsid w:val="008E0B0A"/>
    <w:rsid w:val="008E0DBC"/>
    <w:rsid w:val="008E106E"/>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667"/>
    <w:rsid w:val="008F18E9"/>
    <w:rsid w:val="008F2D81"/>
    <w:rsid w:val="008F2E32"/>
    <w:rsid w:val="008F33AB"/>
    <w:rsid w:val="008F3A59"/>
    <w:rsid w:val="008F5175"/>
    <w:rsid w:val="008F556E"/>
    <w:rsid w:val="008F618F"/>
    <w:rsid w:val="008F623F"/>
    <w:rsid w:val="008F632A"/>
    <w:rsid w:val="008F6680"/>
    <w:rsid w:val="008F69A0"/>
    <w:rsid w:val="008F735B"/>
    <w:rsid w:val="008F7A90"/>
    <w:rsid w:val="00900051"/>
    <w:rsid w:val="0090039F"/>
    <w:rsid w:val="00900C81"/>
    <w:rsid w:val="009011D6"/>
    <w:rsid w:val="00901778"/>
    <w:rsid w:val="00901BEC"/>
    <w:rsid w:val="00902023"/>
    <w:rsid w:val="00902164"/>
    <w:rsid w:val="009022B9"/>
    <w:rsid w:val="0090259B"/>
    <w:rsid w:val="00902984"/>
    <w:rsid w:val="00903082"/>
    <w:rsid w:val="009035D7"/>
    <w:rsid w:val="00904370"/>
    <w:rsid w:val="009048A5"/>
    <w:rsid w:val="009061B0"/>
    <w:rsid w:val="009063A9"/>
    <w:rsid w:val="009067C3"/>
    <w:rsid w:val="00910397"/>
    <w:rsid w:val="00910D9C"/>
    <w:rsid w:val="009110F1"/>
    <w:rsid w:val="009117BE"/>
    <w:rsid w:val="00911D5F"/>
    <w:rsid w:val="00912392"/>
    <w:rsid w:val="00912675"/>
    <w:rsid w:val="00912923"/>
    <w:rsid w:val="009139E9"/>
    <w:rsid w:val="00913B5B"/>
    <w:rsid w:val="00914480"/>
    <w:rsid w:val="00914E48"/>
    <w:rsid w:val="0091509D"/>
    <w:rsid w:val="00915D41"/>
    <w:rsid w:val="009164D1"/>
    <w:rsid w:val="00916FE4"/>
    <w:rsid w:val="00917C5A"/>
    <w:rsid w:val="009201AC"/>
    <w:rsid w:val="00920392"/>
    <w:rsid w:val="00920793"/>
    <w:rsid w:val="0092097A"/>
    <w:rsid w:val="00920D72"/>
    <w:rsid w:val="0092104E"/>
    <w:rsid w:val="00921050"/>
    <w:rsid w:val="009210B2"/>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27DD5"/>
    <w:rsid w:val="009301F0"/>
    <w:rsid w:val="00930D5B"/>
    <w:rsid w:val="0093108A"/>
    <w:rsid w:val="009317E1"/>
    <w:rsid w:val="009329E0"/>
    <w:rsid w:val="009334DC"/>
    <w:rsid w:val="00933FE0"/>
    <w:rsid w:val="00934566"/>
    <w:rsid w:val="00934571"/>
    <w:rsid w:val="0093464C"/>
    <w:rsid w:val="00936289"/>
    <w:rsid w:val="0093645B"/>
    <w:rsid w:val="009364B2"/>
    <w:rsid w:val="00937E2F"/>
    <w:rsid w:val="0094010D"/>
    <w:rsid w:val="009403EF"/>
    <w:rsid w:val="0094095D"/>
    <w:rsid w:val="00941BA9"/>
    <w:rsid w:val="00941C63"/>
    <w:rsid w:val="00942485"/>
    <w:rsid w:val="009433C4"/>
    <w:rsid w:val="00943477"/>
    <w:rsid w:val="009434CB"/>
    <w:rsid w:val="00943B63"/>
    <w:rsid w:val="009443A8"/>
    <w:rsid w:val="00944770"/>
    <w:rsid w:val="00945A27"/>
    <w:rsid w:val="00946C43"/>
    <w:rsid w:val="009474E8"/>
    <w:rsid w:val="00950A86"/>
    <w:rsid w:val="00950BB9"/>
    <w:rsid w:val="00950CC6"/>
    <w:rsid w:val="0095236F"/>
    <w:rsid w:val="00952B14"/>
    <w:rsid w:val="00952E93"/>
    <w:rsid w:val="0095354C"/>
    <w:rsid w:val="009539A3"/>
    <w:rsid w:val="00953E1C"/>
    <w:rsid w:val="0095407D"/>
    <w:rsid w:val="00954570"/>
    <w:rsid w:val="00954AAA"/>
    <w:rsid w:val="00954E63"/>
    <w:rsid w:val="00954EEA"/>
    <w:rsid w:val="00955196"/>
    <w:rsid w:val="009552C2"/>
    <w:rsid w:val="00955517"/>
    <w:rsid w:val="00955AA2"/>
    <w:rsid w:val="00956889"/>
    <w:rsid w:val="00956E1E"/>
    <w:rsid w:val="00957601"/>
    <w:rsid w:val="00957E9D"/>
    <w:rsid w:val="00960369"/>
    <w:rsid w:val="00960587"/>
    <w:rsid w:val="00961790"/>
    <w:rsid w:val="009620C4"/>
    <w:rsid w:val="00962219"/>
    <w:rsid w:val="009639F0"/>
    <w:rsid w:val="00964551"/>
    <w:rsid w:val="00964E7B"/>
    <w:rsid w:val="00965A0F"/>
    <w:rsid w:val="009666E0"/>
    <w:rsid w:val="00967842"/>
    <w:rsid w:val="009678CC"/>
    <w:rsid w:val="00967AC6"/>
    <w:rsid w:val="00970731"/>
    <w:rsid w:val="00970D76"/>
    <w:rsid w:val="00971042"/>
    <w:rsid w:val="00971CE1"/>
    <w:rsid w:val="00971D54"/>
    <w:rsid w:val="00972419"/>
    <w:rsid w:val="00972F29"/>
    <w:rsid w:val="00973225"/>
    <w:rsid w:val="0097327D"/>
    <w:rsid w:val="00974254"/>
    <w:rsid w:val="00975948"/>
    <w:rsid w:val="009763C7"/>
    <w:rsid w:val="00976A65"/>
    <w:rsid w:val="00976ACC"/>
    <w:rsid w:val="00976C5B"/>
    <w:rsid w:val="009774F1"/>
    <w:rsid w:val="00977ABE"/>
    <w:rsid w:val="00977B7B"/>
    <w:rsid w:val="00977DF2"/>
    <w:rsid w:val="00980ED2"/>
    <w:rsid w:val="00980F71"/>
    <w:rsid w:val="00982F1D"/>
    <w:rsid w:val="009832BD"/>
    <w:rsid w:val="0098344B"/>
    <w:rsid w:val="0098427A"/>
    <w:rsid w:val="00984B51"/>
    <w:rsid w:val="00984F43"/>
    <w:rsid w:val="009858EE"/>
    <w:rsid w:val="00986121"/>
    <w:rsid w:val="009867CD"/>
    <w:rsid w:val="00986B4E"/>
    <w:rsid w:val="009873A8"/>
    <w:rsid w:val="00991607"/>
    <w:rsid w:val="0099162A"/>
    <w:rsid w:val="00991668"/>
    <w:rsid w:val="009916F4"/>
    <w:rsid w:val="00992312"/>
    <w:rsid w:val="0099250D"/>
    <w:rsid w:val="00992C57"/>
    <w:rsid w:val="009933A0"/>
    <w:rsid w:val="00993954"/>
    <w:rsid w:val="00993E97"/>
    <w:rsid w:val="00994214"/>
    <w:rsid w:val="00994297"/>
    <w:rsid w:val="0099455F"/>
    <w:rsid w:val="00994C6D"/>
    <w:rsid w:val="00994D7D"/>
    <w:rsid w:val="00996086"/>
    <w:rsid w:val="009963E6"/>
    <w:rsid w:val="009964D8"/>
    <w:rsid w:val="00996566"/>
    <w:rsid w:val="009971F2"/>
    <w:rsid w:val="0099735D"/>
    <w:rsid w:val="00997D46"/>
    <w:rsid w:val="00997E46"/>
    <w:rsid w:val="00997EAB"/>
    <w:rsid w:val="009A1D25"/>
    <w:rsid w:val="009A1E28"/>
    <w:rsid w:val="009A2011"/>
    <w:rsid w:val="009A21AA"/>
    <w:rsid w:val="009A2340"/>
    <w:rsid w:val="009A2BEF"/>
    <w:rsid w:val="009A304C"/>
    <w:rsid w:val="009A392F"/>
    <w:rsid w:val="009A3B46"/>
    <w:rsid w:val="009A427F"/>
    <w:rsid w:val="009A446E"/>
    <w:rsid w:val="009A47FB"/>
    <w:rsid w:val="009A482B"/>
    <w:rsid w:val="009A4975"/>
    <w:rsid w:val="009A4F67"/>
    <w:rsid w:val="009A53F9"/>
    <w:rsid w:val="009A634B"/>
    <w:rsid w:val="009A6B0C"/>
    <w:rsid w:val="009A6C94"/>
    <w:rsid w:val="009A6D92"/>
    <w:rsid w:val="009A7082"/>
    <w:rsid w:val="009A722D"/>
    <w:rsid w:val="009B0FAC"/>
    <w:rsid w:val="009B1072"/>
    <w:rsid w:val="009B1876"/>
    <w:rsid w:val="009B1B33"/>
    <w:rsid w:val="009B25EF"/>
    <w:rsid w:val="009B4088"/>
    <w:rsid w:val="009B4193"/>
    <w:rsid w:val="009B43A7"/>
    <w:rsid w:val="009B5817"/>
    <w:rsid w:val="009B642A"/>
    <w:rsid w:val="009B64FF"/>
    <w:rsid w:val="009B6539"/>
    <w:rsid w:val="009B65D7"/>
    <w:rsid w:val="009B6A39"/>
    <w:rsid w:val="009B6E7E"/>
    <w:rsid w:val="009B7CB6"/>
    <w:rsid w:val="009C053D"/>
    <w:rsid w:val="009C1148"/>
    <w:rsid w:val="009C1774"/>
    <w:rsid w:val="009C2306"/>
    <w:rsid w:val="009C239A"/>
    <w:rsid w:val="009C25DB"/>
    <w:rsid w:val="009C2D09"/>
    <w:rsid w:val="009C2FE9"/>
    <w:rsid w:val="009C33A9"/>
    <w:rsid w:val="009C3541"/>
    <w:rsid w:val="009C373C"/>
    <w:rsid w:val="009C5992"/>
    <w:rsid w:val="009C64D5"/>
    <w:rsid w:val="009C6639"/>
    <w:rsid w:val="009C6720"/>
    <w:rsid w:val="009C67D8"/>
    <w:rsid w:val="009C68D0"/>
    <w:rsid w:val="009C6A28"/>
    <w:rsid w:val="009C6D26"/>
    <w:rsid w:val="009C7C04"/>
    <w:rsid w:val="009D12B4"/>
    <w:rsid w:val="009D1EDF"/>
    <w:rsid w:val="009D2DB6"/>
    <w:rsid w:val="009D35A4"/>
    <w:rsid w:val="009D4C49"/>
    <w:rsid w:val="009D5690"/>
    <w:rsid w:val="009D64DE"/>
    <w:rsid w:val="009D6F2F"/>
    <w:rsid w:val="009D72C3"/>
    <w:rsid w:val="009D7CD7"/>
    <w:rsid w:val="009E076C"/>
    <w:rsid w:val="009E0849"/>
    <w:rsid w:val="009E14AD"/>
    <w:rsid w:val="009E1516"/>
    <w:rsid w:val="009E1573"/>
    <w:rsid w:val="009E1707"/>
    <w:rsid w:val="009E246E"/>
    <w:rsid w:val="009E261C"/>
    <w:rsid w:val="009E2633"/>
    <w:rsid w:val="009E2BF4"/>
    <w:rsid w:val="009E2F13"/>
    <w:rsid w:val="009E34E6"/>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4E4A"/>
    <w:rsid w:val="00A05A7F"/>
    <w:rsid w:val="00A060BF"/>
    <w:rsid w:val="00A0621A"/>
    <w:rsid w:val="00A0685D"/>
    <w:rsid w:val="00A06FCE"/>
    <w:rsid w:val="00A0730A"/>
    <w:rsid w:val="00A07B46"/>
    <w:rsid w:val="00A07C4C"/>
    <w:rsid w:val="00A106C5"/>
    <w:rsid w:val="00A10C1F"/>
    <w:rsid w:val="00A116DC"/>
    <w:rsid w:val="00A126CD"/>
    <w:rsid w:val="00A12E63"/>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4BF4"/>
    <w:rsid w:val="00A25481"/>
    <w:rsid w:val="00A2600E"/>
    <w:rsid w:val="00A260BD"/>
    <w:rsid w:val="00A2636F"/>
    <w:rsid w:val="00A263BD"/>
    <w:rsid w:val="00A26676"/>
    <w:rsid w:val="00A26707"/>
    <w:rsid w:val="00A26936"/>
    <w:rsid w:val="00A26A30"/>
    <w:rsid w:val="00A26D16"/>
    <w:rsid w:val="00A27221"/>
    <w:rsid w:val="00A27BA0"/>
    <w:rsid w:val="00A30BBE"/>
    <w:rsid w:val="00A31485"/>
    <w:rsid w:val="00A3178E"/>
    <w:rsid w:val="00A31863"/>
    <w:rsid w:val="00A318B6"/>
    <w:rsid w:val="00A31E35"/>
    <w:rsid w:val="00A320EE"/>
    <w:rsid w:val="00A32857"/>
    <w:rsid w:val="00A3303C"/>
    <w:rsid w:val="00A3316B"/>
    <w:rsid w:val="00A33C5B"/>
    <w:rsid w:val="00A351EF"/>
    <w:rsid w:val="00A353BF"/>
    <w:rsid w:val="00A35AAF"/>
    <w:rsid w:val="00A3661B"/>
    <w:rsid w:val="00A37AC1"/>
    <w:rsid w:val="00A37C05"/>
    <w:rsid w:val="00A40455"/>
    <w:rsid w:val="00A4128A"/>
    <w:rsid w:val="00A41468"/>
    <w:rsid w:val="00A415D4"/>
    <w:rsid w:val="00A4188B"/>
    <w:rsid w:val="00A42102"/>
    <w:rsid w:val="00A4232A"/>
    <w:rsid w:val="00A4260D"/>
    <w:rsid w:val="00A429F7"/>
    <w:rsid w:val="00A4300A"/>
    <w:rsid w:val="00A43E30"/>
    <w:rsid w:val="00A44662"/>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4F81"/>
    <w:rsid w:val="00A55772"/>
    <w:rsid w:val="00A5598B"/>
    <w:rsid w:val="00A5631E"/>
    <w:rsid w:val="00A566CF"/>
    <w:rsid w:val="00A56924"/>
    <w:rsid w:val="00A56BD4"/>
    <w:rsid w:val="00A577FB"/>
    <w:rsid w:val="00A57D67"/>
    <w:rsid w:val="00A60558"/>
    <w:rsid w:val="00A60AC3"/>
    <w:rsid w:val="00A60E0F"/>
    <w:rsid w:val="00A61350"/>
    <w:rsid w:val="00A61ED8"/>
    <w:rsid w:val="00A6214F"/>
    <w:rsid w:val="00A62AA2"/>
    <w:rsid w:val="00A62BD2"/>
    <w:rsid w:val="00A6302B"/>
    <w:rsid w:val="00A63EFB"/>
    <w:rsid w:val="00A63F64"/>
    <w:rsid w:val="00A64599"/>
    <w:rsid w:val="00A65350"/>
    <w:rsid w:val="00A65540"/>
    <w:rsid w:val="00A666AF"/>
    <w:rsid w:val="00A67C06"/>
    <w:rsid w:val="00A708C4"/>
    <w:rsid w:val="00A70940"/>
    <w:rsid w:val="00A70CF7"/>
    <w:rsid w:val="00A70D0E"/>
    <w:rsid w:val="00A71123"/>
    <w:rsid w:val="00A71689"/>
    <w:rsid w:val="00A719C2"/>
    <w:rsid w:val="00A7269D"/>
    <w:rsid w:val="00A72975"/>
    <w:rsid w:val="00A738F9"/>
    <w:rsid w:val="00A73B72"/>
    <w:rsid w:val="00A73C89"/>
    <w:rsid w:val="00A73EF9"/>
    <w:rsid w:val="00A743D3"/>
    <w:rsid w:val="00A743D5"/>
    <w:rsid w:val="00A744B5"/>
    <w:rsid w:val="00A748FC"/>
    <w:rsid w:val="00A74E24"/>
    <w:rsid w:val="00A74E31"/>
    <w:rsid w:val="00A75269"/>
    <w:rsid w:val="00A7553B"/>
    <w:rsid w:val="00A77124"/>
    <w:rsid w:val="00A77921"/>
    <w:rsid w:val="00A77D1B"/>
    <w:rsid w:val="00A77D1C"/>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4B9"/>
    <w:rsid w:val="00A87D7E"/>
    <w:rsid w:val="00A900D4"/>
    <w:rsid w:val="00A90509"/>
    <w:rsid w:val="00A90985"/>
    <w:rsid w:val="00A90F30"/>
    <w:rsid w:val="00A91DD3"/>
    <w:rsid w:val="00A92191"/>
    <w:rsid w:val="00A92D13"/>
    <w:rsid w:val="00A92D74"/>
    <w:rsid w:val="00A93120"/>
    <w:rsid w:val="00A93AE0"/>
    <w:rsid w:val="00A944FD"/>
    <w:rsid w:val="00A9460B"/>
    <w:rsid w:val="00A9541C"/>
    <w:rsid w:val="00A95607"/>
    <w:rsid w:val="00A9582D"/>
    <w:rsid w:val="00A95BCD"/>
    <w:rsid w:val="00A9727F"/>
    <w:rsid w:val="00A97B72"/>
    <w:rsid w:val="00AA0083"/>
    <w:rsid w:val="00AA0686"/>
    <w:rsid w:val="00AA09DB"/>
    <w:rsid w:val="00AA10B5"/>
    <w:rsid w:val="00AA2332"/>
    <w:rsid w:val="00AA2CB9"/>
    <w:rsid w:val="00AA30C9"/>
    <w:rsid w:val="00AA3101"/>
    <w:rsid w:val="00AA3210"/>
    <w:rsid w:val="00AA32C7"/>
    <w:rsid w:val="00AA3529"/>
    <w:rsid w:val="00AA3B94"/>
    <w:rsid w:val="00AA4738"/>
    <w:rsid w:val="00AA5145"/>
    <w:rsid w:val="00AA563D"/>
    <w:rsid w:val="00AB0C64"/>
    <w:rsid w:val="00AB0DC3"/>
    <w:rsid w:val="00AB12CA"/>
    <w:rsid w:val="00AB1651"/>
    <w:rsid w:val="00AB2111"/>
    <w:rsid w:val="00AB2B05"/>
    <w:rsid w:val="00AB315C"/>
    <w:rsid w:val="00AB448E"/>
    <w:rsid w:val="00AB4683"/>
    <w:rsid w:val="00AB4966"/>
    <w:rsid w:val="00AB4A9E"/>
    <w:rsid w:val="00AB5C7F"/>
    <w:rsid w:val="00AB6D93"/>
    <w:rsid w:val="00AC037E"/>
    <w:rsid w:val="00AC0A9C"/>
    <w:rsid w:val="00AC121D"/>
    <w:rsid w:val="00AC2879"/>
    <w:rsid w:val="00AC2881"/>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619"/>
    <w:rsid w:val="00AD5907"/>
    <w:rsid w:val="00AD5ACF"/>
    <w:rsid w:val="00AD6081"/>
    <w:rsid w:val="00AD6361"/>
    <w:rsid w:val="00AD678D"/>
    <w:rsid w:val="00AD6BFE"/>
    <w:rsid w:val="00AD6E1A"/>
    <w:rsid w:val="00AD77EF"/>
    <w:rsid w:val="00AD7B10"/>
    <w:rsid w:val="00AE028E"/>
    <w:rsid w:val="00AE05BB"/>
    <w:rsid w:val="00AE07F2"/>
    <w:rsid w:val="00AE0E26"/>
    <w:rsid w:val="00AE180A"/>
    <w:rsid w:val="00AE1D17"/>
    <w:rsid w:val="00AE2211"/>
    <w:rsid w:val="00AE24B2"/>
    <w:rsid w:val="00AE30E8"/>
    <w:rsid w:val="00AE33B6"/>
    <w:rsid w:val="00AE366D"/>
    <w:rsid w:val="00AE37C7"/>
    <w:rsid w:val="00AE3AC1"/>
    <w:rsid w:val="00AE42C3"/>
    <w:rsid w:val="00AE43EB"/>
    <w:rsid w:val="00AE52AF"/>
    <w:rsid w:val="00AE5722"/>
    <w:rsid w:val="00AE5734"/>
    <w:rsid w:val="00AE7929"/>
    <w:rsid w:val="00AE7B43"/>
    <w:rsid w:val="00AF0621"/>
    <w:rsid w:val="00AF17CD"/>
    <w:rsid w:val="00AF1930"/>
    <w:rsid w:val="00AF2573"/>
    <w:rsid w:val="00AF376E"/>
    <w:rsid w:val="00AF37F9"/>
    <w:rsid w:val="00AF39B7"/>
    <w:rsid w:val="00AF42D8"/>
    <w:rsid w:val="00AF4ADA"/>
    <w:rsid w:val="00AF5240"/>
    <w:rsid w:val="00AF569C"/>
    <w:rsid w:val="00AF5A8E"/>
    <w:rsid w:val="00AF5DC0"/>
    <w:rsid w:val="00AF6037"/>
    <w:rsid w:val="00AF66F3"/>
    <w:rsid w:val="00AF6F74"/>
    <w:rsid w:val="00B004DD"/>
    <w:rsid w:val="00B005AC"/>
    <w:rsid w:val="00B00FA1"/>
    <w:rsid w:val="00B012F0"/>
    <w:rsid w:val="00B0181F"/>
    <w:rsid w:val="00B02302"/>
    <w:rsid w:val="00B02497"/>
    <w:rsid w:val="00B02CE0"/>
    <w:rsid w:val="00B02E4C"/>
    <w:rsid w:val="00B02F05"/>
    <w:rsid w:val="00B0301A"/>
    <w:rsid w:val="00B03345"/>
    <w:rsid w:val="00B03652"/>
    <w:rsid w:val="00B04023"/>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186"/>
    <w:rsid w:val="00B12D36"/>
    <w:rsid w:val="00B1361C"/>
    <w:rsid w:val="00B13825"/>
    <w:rsid w:val="00B13D3E"/>
    <w:rsid w:val="00B14681"/>
    <w:rsid w:val="00B14909"/>
    <w:rsid w:val="00B14C8D"/>
    <w:rsid w:val="00B14CB1"/>
    <w:rsid w:val="00B153DC"/>
    <w:rsid w:val="00B159D7"/>
    <w:rsid w:val="00B15A89"/>
    <w:rsid w:val="00B15B1C"/>
    <w:rsid w:val="00B15FC1"/>
    <w:rsid w:val="00B1615B"/>
    <w:rsid w:val="00B165D3"/>
    <w:rsid w:val="00B16FDB"/>
    <w:rsid w:val="00B17974"/>
    <w:rsid w:val="00B20911"/>
    <w:rsid w:val="00B20B7C"/>
    <w:rsid w:val="00B20BB1"/>
    <w:rsid w:val="00B21597"/>
    <w:rsid w:val="00B21AA0"/>
    <w:rsid w:val="00B21AC7"/>
    <w:rsid w:val="00B22001"/>
    <w:rsid w:val="00B222C7"/>
    <w:rsid w:val="00B22376"/>
    <w:rsid w:val="00B227A4"/>
    <w:rsid w:val="00B22AAB"/>
    <w:rsid w:val="00B232AF"/>
    <w:rsid w:val="00B2421C"/>
    <w:rsid w:val="00B2473B"/>
    <w:rsid w:val="00B247EB"/>
    <w:rsid w:val="00B25190"/>
    <w:rsid w:val="00B25A23"/>
    <w:rsid w:val="00B265B7"/>
    <w:rsid w:val="00B26C46"/>
    <w:rsid w:val="00B27EBC"/>
    <w:rsid w:val="00B3041D"/>
    <w:rsid w:val="00B305E4"/>
    <w:rsid w:val="00B30F60"/>
    <w:rsid w:val="00B30FE0"/>
    <w:rsid w:val="00B313A1"/>
    <w:rsid w:val="00B316B4"/>
    <w:rsid w:val="00B316CD"/>
    <w:rsid w:val="00B32098"/>
    <w:rsid w:val="00B324DD"/>
    <w:rsid w:val="00B32781"/>
    <w:rsid w:val="00B33077"/>
    <w:rsid w:val="00B33585"/>
    <w:rsid w:val="00B346CC"/>
    <w:rsid w:val="00B36297"/>
    <w:rsid w:val="00B36401"/>
    <w:rsid w:val="00B3644C"/>
    <w:rsid w:val="00B36565"/>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5B0"/>
    <w:rsid w:val="00B51626"/>
    <w:rsid w:val="00B518A8"/>
    <w:rsid w:val="00B519AD"/>
    <w:rsid w:val="00B53B8F"/>
    <w:rsid w:val="00B53E75"/>
    <w:rsid w:val="00B551F3"/>
    <w:rsid w:val="00B5580D"/>
    <w:rsid w:val="00B55C67"/>
    <w:rsid w:val="00B55D33"/>
    <w:rsid w:val="00B55E15"/>
    <w:rsid w:val="00B55EEE"/>
    <w:rsid w:val="00B56D40"/>
    <w:rsid w:val="00B579EC"/>
    <w:rsid w:val="00B57B16"/>
    <w:rsid w:val="00B57E9C"/>
    <w:rsid w:val="00B603EE"/>
    <w:rsid w:val="00B60BC4"/>
    <w:rsid w:val="00B60DC8"/>
    <w:rsid w:val="00B61058"/>
    <w:rsid w:val="00B610F5"/>
    <w:rsid w:val="00B61312"/>
    <w:rsid w:val="00B615C4"/>
    <w:rsid w:val="00B61FC6"/>
    <w:rsid w:val="00B639B2"/>
    <w:rsid w:val="00B6542B"/>
    <w:rsid w:val="00B655C4"/>
    <w:rsid w:val="00B66AE1"/>
    <w:rsid w:val="00B6712A"/>
    <w:rsid w:val="00B6742E"/>
    <w:rsid w:val="00B7008A"/>
    <w:rsid w:val="00B704B4"/>
    <w:rsid w:val="00B704ED"/>
    <w:rsid w:val="00B71442"/>
    <w:rsid w:val="00B71718"/>
    <w:rsid w:val="00B727A7"/>
    <w:rsid w:val="00B735D8"/>
    <w:rsid w:val="00B74CC7"/>
    <w:rsid w:val="00B75F79"/>
    <w:rsid w:val="00B76186"/>
    <w:rsid w:val="00B765E6"/>
    <w:rsid w:val="00B7685A"/>
    <w:rsid w:val="00B7693B"/>
    <w:rsid w:val="00B76EF1"/>
    <w:rsid w:val="00B77098"/>
    <w:rsid w:val="00B77102"/>
    <w:rsid w:val="00B77E10"/>
    <w:rsid w:val="00B800C8"/>
    <w:rsid w:val="00B80A60"/>
    <w:rsid w:val="00B81F6F"/>
    <w:rsid w:val="00B828C9"/>
    <w:rsid w:val="00B82E97"/>
    <w:rsid w:val="00B83B6B"/>
    <w:rsid w:val="00B84068"/>
    <w:rsid w:val="00B84171"/>
    <w:rsid w:val="00B843AA"/>
    <w:rsid w:val="00B84A98"/>
    <w:rsid w:val="00B84C26"/>
    <w:rsid w:val="00B85231"/>
    <w:rsid w:val="00B8532A"/>
    <w:rsid w:val="00B856C7"/>
    <w:rsid w:val="00B85B89"/>
    <w:rsid w:val="00B85F0E"/>
    <w:rsid w:val="00B8611E"/>
    <w:rsid w:val="00B8643E"/>
    <w:rsid w:val="00B86933"/>
    <w:rsid w:val="00B86C2E"/>
    <w:rsid w:val="00B8737F"/>
    <w:rsid w:val="00B90062"/>
    <w:rsid w:val="00B90799"/>
    <w:rsid w:val="00B90E84"/>
    <w:rsid w:val="00B9164D"/>
    <w:rsid w:val="00B91E7D"/>
    <w:rsid w:val="00B91ED6"/>
    <w:rsid w:val="00B9231B"/>
    <w:rsid w:val="00B92AE3"/>
    <w:rsid w:val="00B92F1D"/>
    <w:rsid w:val="00B93096"/>
    <w:rsid w:val="00B933BE"/>
    <w:rsid w:val="00B93555"/>
    <w:rsid w:val="00B9357C"/>
    <w:rsid w:val="00B938B3"/>
    <w:rsid w:val="00B94354"/>
    <w:rsid w:val="00B94616"/>
    <w:rsid w:val="00B95339"/>
    <w:rsid w:val="00B9601D"/>
    <w:rsid w:val="00B9660A"/>
    <w:rsid w:val="00B969B5"/>
    <w:rsid w:val="00B96A61"/>
    <w:rsid w:val="00B974B0"/>
    <w:rsid w:val="00B97EB9"/>
    <w:rsid w:val="00BA0797"/>
    <w:rsid w:val="00BA129E"/>
    <w:rsid w:val="00BA19FD"/>
    <w:rsid w:val="00BA2587"/>
    <w:rsid w:val="00BA2CE8"/>
    <w:rsid w:val="00BA359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872"/>
    <w:rsid w:val="00BB693B"/>
    <w:rsid w:val="00BB6BEB"/>
    <w:rsid w:val="00BC003F"/>
    <w:rsid w:val="00BC0096"/>
    <w:rsid w:val="00BC0111"/>
    <w:rsid w:val="00BC03F8"/>
    <w:rsid w:val="00BC06C3"/>
    <w:rsid w:val="00BC080C"/>
    <w:rsid w:val="00BC11A6"/>
    <w:rsid w:val="00BC15E0"/>
    <w:rsid w:val="00BC1FE9"/>
    <w:rsid w:val="00BC2052"/>
    <w:rsid w:val="00BC30AD"/>
    <w:rsid w:val="00BC37E0"/>
    <w:rsid w:val="00BC3BCF"/>
    <w:rsid w:val="00BC44E5"/>
    <w:rsid w:val="00BC4EBB"/>
    <w:rsid w:val="00BC4F75"/>
    <w:rsid w:val="00BC541F"/>
    <w:rsid w:val="00BC5BC4"/>
    <w:rsid w:val="00BC5ED5"/>
    <w:rsid w:val="00BC622F"/>
    <w:rsid w:val="00BC6796"/>
    <w:rsid w:val="00BC67FA"/>
    <w:rsid w:val="00BC7080"/>
    <w:rsid w:val="00BC713A"/>
    <w:rsid w:val="00BC72D4"/>
    <w:rsid w:val="00BD088C"/>
    <w:rsid w:val="00BD12EE"/>
    <w:rsid w:val="00BD2768"/>
    <w:rsid w:val="00BD2C17"/>
    <w:rsid w:val="00BD35DC"/>
    <w:rsid w:val="00BD4326"/>
    <w:rsid w:val="00BD5E93"/>
    <w:rsid w:val="00BD69C8"/>
    <w:rsid w:val="00BD70E3"/>
    <w:rsid w:val="00BD7123"/>
    <w:rsid w:val="00BD7F7B"/>
    <w:rsid w:val="00BE07FB"/>
    <w:rsid w:val="00BE0FC0"/>
    <w:rsid w:val="00BE172F"/>
    <w:rsid w:val="00BE26C0"/>
    <w:rsid w:val="00BE2E34"/>
    <w:rsid w:val="00BE30F2"/>
    <w:rsid w:val="00BE3A76"/>
    <w:rsid w:val="00BE46E8"/>
    <w:rsid w:val="00BE476C"/>
    <w:rsid w:val="00BE4CA4"/>
    <w:rsid w:val="00BE58D2"/>
    <w:rsid w:val="00BE63E6"/>
    <w:rsid w:val="00BE68D3"/>
    <w:rsid w:val="00BE69DF"/>
    <w:rsid w:val="00BE6D42"/>
    <w:rsid w:val="00BE6EAD"/>
    <w:rsid w:val="00BE785C"/>
    <w:rsid w:val="00BE79D7"/>
    <w:rsid w:val="00BE7E8A"/>
    <w:rsid w:val="00BE7F90"/>
    <w:rsid w:val="00BF0831"/>
    <w:rsid w:val="00BF0DD9"/>
    <w:rsid w:val="00BF1B3B"/>
    <w:rsid w:val="00BF1BF9"/>
    <w:rsid w:val="00BF26B8"/>
    <w:rsid w:val="00BF2E9F"/>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28C4"/>
    <w:rsid w:val="00C03D91"/>
    <w:rsid w:val="00C0413A"/>
    <w:rsid w:val="00C04833"/>
    <w:rsid w:val="00C04F43"/>
    <w:rsid w:val="00C06210"/>
    <w:rsid w:val="00C07ACC"/>
    <w:rsid w:val="00C07AEC"/>
    <w:rsid w:val="00C10C7E"/>
    <w:rsid w:val="00C10EF7"/>
    <w:rsid w:val="00C112F6"/>
    <w:rsid w:val="00C1161A"/>
    <w:rsid w:val="00C11D24"/>
    <w:rsid w:val="00C12231"/>
    <w:rsid w:val="00C125A1"/>
    <w:rsid w:val="00C1284F"/>
    <w:rsid w:val="00C128C0"/>
    <w:rsid w:val="00C12A40"/>
    <w:rsid w:val="00C12AB6"/>
    <w:rsid w:val="00C12D29"/>
    <w:rsid w:val="00C12FD9"/>
    <w:rsid w:val="00C133D5"/>
    <w:rsid w:val="00C13666"/>
    <w:rsid w:val="00C145F6"/>
    <w:rsid w:val="00C14A2A"/>
    <w:rsid w:val="00C15353"/>
    <w:rsid w:val="00C15968"/>
    <w:rsid w:val="00C15B17"/>
    <w:rsid w:val="00C15E1D"/>
    <w:rsid w:val="00C1658B"/>
    <w:rsid w:val="00C174A6"/>
    <w:rsid w:val="00C1752A"/>
    <w:rsid w:val="00C1771B"/>
    <w:rsid w:val="00C17CC0"/>
    <w:rsid w:val="00C17EAC"/>
    <w:rsid w:val="00C20953"/>
    <w:rsid w:val="00C20EFA"/>
    <w:rsid w:val="00C2187E"/>
    <w:rsid w:val="00C22999"/>
    <w:rsid w:val="00C22E59"/>
    <w:rsid w:val="00C2327B"/>
    <w:rsid w:val="00C23CB8"/>
    <w:rsid w:val="00C24885"/>
    <w:rsid w:val="00C24951"/>
    <w:rsid w:val="00C24B2F"/>
    <w:rsid w:val="00C25025"/>
    <w:rsid w:val="00C25056"/>
    <w:rsid w:val="00C2578F"/>
    <w:rsid w:val="00C257AE"/>
    <w:rsid w:val="00C258B3"/>
    <w:rsid w:val="00C25B6B"/>
    <w:rsid w:val="00C2606A"/>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10B"/>
    <w:rsid w:val="00C47C30"/>
    <w:rsid w:val="00C501BF"/>
    <w:rsid w:val="00C50236"/>
    <w:rsid w:val="00C50CA2"/>
    <w:rsid w:val="00C50FC5"/>
    <w:rsid w:val="00C51161"/>
    <w:rsid w:val="00C51173"/>
    <w:rsid w:val="00C51253"/>
    <w:rsid w:val="00C51416"/>
    <w:rsid w:val="00C517A7"/>
    <w:rsid w:val="00C52EFE"/>
    <w:rsid w:val="00C54854"/>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46A1"/>
    <w:rsid w:val="00C65176"/>
    <w:rsid w:val="00C65539"/>
    <w:rsid w:val="00C65DC7"/>
    <w:rsid w:val="00C65FFA"/>
    <w:rsid w:val="00C668CF"/>
    <w:rsid w:val="00C67824"/>
    <w:rsid w:val="00C70570"/>
    <w:rsid w:val="00C71B74"/>
    <w:rsid w:val="00C71BBD"/>
    <w:rsid w:val="00C71EFC"/>
    <w:rsid w:val="00C72107"/>
    <w:rsid w:val="00C721EF"/>
    <w:rsid w:val="00C72BCE"/>
    <w:rsid w:val="00C72E1B"/>
    <w:rsid w:val="00C73D60"/>
    <w:rsid w:val="00C73E8D"/>
    <w:rsid w:val="00C7413C"/>
    <w:rsid w:val="00C74578"/>
    <w:rsid w:val="00C74787"/>
    <w:rsid w:val="00C749CF"/>
    <w:rsid w:val="00C74FD4"/>
    <w:rsid w:val="00C754E6"/>
    <w:rsid w:val="00C75849"/>
    <w:rsid w:val="00C76AB0"/>
    <w:rsid w:val="00C7749A"/>
    <w:rsid w:val="00C7775F"/>
    <w:rsid w:val="00C779F2"/>
    <w:rsid w:val="00C77BDB"/>
    <w:rsid w:val="00C8128A"/>
    <w:rsid w:val="00C81463"/>
    <w:rsid w:val="00C814CD"/>
    <w:rsid w:val="00C81F2E"/>
    <w:rsid w:val="00C82C28"/>
    <w:rsid w:val="00C833E0"/>
    <w:rsid w:val="00C839A8"/>
    <w:rsid w:val="00C83CEE"/>
    <w:rsid w:val="00C83FAD"/>
    <w:rsid w:val="00C841B7"/>
    <w:rsid w:val="00C848F7"/>
    <w:rsid w:val="00C84CF3"/>
    <w:rsid w:val="00C86725"/>
    <w:rsid w:val="00C86925"/>
    <w:rsid w:val="00C869B7"/>
    <w:rsid w:val="00C86DF0"/>
    <w:rsid w:val="00C877A6"/>
    <w:rsid w:val="00C8788A"/>
    <w:rsid w:val="00C87BC6"/>
    <w:rsid w:val="00C904C4"/>
    <w:rsid w:val="00C90A05"/>
    <w:rsid w:val="00C91682"/>
    <w:rsid w:val="00C91D7F"/>
    <w:rsid w:val="00C92110"/>
    <w:rsid w:val="00C92A15"/>
    <w:rsid w:val="00C92BDA"/>
    <w:rsid w:val="00C92C85"/>
    <w:rsid w:val="00C931BD"/>
    <w:rsid w:val="00C95064"/>
    <w:rsid w:val="00C95200"/>
    <w:rsid w:val="00C959EE"/>
    <w:rsid w:val="00C95D2E"/>
    <w:rsid w:val="00C95E4C"/>
    <w:rsid w:val="00C95EBC"/>
    <w:rsid w:val="00C964F9"/>
    <w:rsid w:val="00C97829"/>
    <w:rsid w:val="00CA00DD"/>
    <w:rsid w:val="00CA01CE"/>
    <w:rsid w:val="00CA0525"/>
    <w:rsid w:val="00CA1AA9"/>
    <w:rsid w:val="00CA1B2B"/>
    <w:rsid w:val="00CA1C96"/>
    <w:rsid w:val="00CA4008"/>
    <w:rsid w:val="00CA4650"/>
    <w:rsid w:val="00CA4A9D"/>
    <w:rsid w:val="00CA4F1E"/>
    <w:rsid w:val="00CA5986"/>
    <w:rsid w:val="00CA5C58"/>
    <w:rsid w:val="00CA6F5E"/>
    <w:rsid w:val="00CB07FA"/>
    <w:rsid w:val="00CB085A"/>
    <w:rsid w:val="00CB0A90"/>
    <w:rsid w:val="00CB0EAB"/>
    <w:rsid w:val="00CB1F64"/>
    <w:rsid w:val="00CB276D"/>
    <w:rsid w:val="00CB2A84"/>
    <w:rsid w:val="00CB2B9A"/>
    <w:rsid w:val="00CB2FC3"/>
    <w:rsid w:val="00CB311D"/>
    <w:rsid w:val="00CB3982"/>
    <w:rsid w:val="00CB48A5"/>
    <w:rsid w:val="00CB5435"/>
    <w:rsid w:val="00CB55F8"/>
    <w:rsid w:val="00CB5E61"/>
    <w:rsid w:val="00CB61C0"/>
    <w:rsid w:val="00CB64AA"/>
    <w:rsid w:val="00CB7478"/>
    <w:rsid w:val="00CB7D5F"/>
    <w:rsid w:val="00CC1664"/>
    <w:rsid w:val="00CC16B4"/>
    <w:rsid w:val="00CC1F52"/>
    <w:rsid w:val="00CC2CE5"/>
    <w:rsid w:val="00CC2F4F"/>
    <w:rsid w:val="00CC4B5C"/>
    <w:rsid w:val="00CC50B1"/>
    <w:rsid w:val="00CC6D26"/>
    <w:rsid w:val="00CC6EE4"/>
    <w:rsid w:val="00CC759F"/>
    <w:rsid w:val="00CC79D7"/>
    <w:rsid w:val="00CD0059"/>
    <w:rsid w:val="00CD12AE"/>
    <w:rsid w:val="00CD1F7F"/>
    <w:rsid w:val="00CD27EE"/>
    <w:rsid w:val="00CD28F3"/>
    <w:rsid w:val="00CD2E30"/>
    <w:rsid w:val="00CD2F79"/>
    <w:rsid w:val="00CD36EB"/>
    <w:rsid w:val="00CD3918"/>
    <w:rsid w:val="00CD3971"/>
    <w:rsid w:val="00CD42C0"/>
    <w:rsid w:val="00CD439A"/>
    <w:rsid w:val="00CD4512"/>
    <w:rsid w:val="00CD459E"/>
    <w:rsid w:val="00CD46DB"/>
    <w:rsid w:val="00CD4E19"/>
    <w:rsid w:val="00CD4E7A"/>
    <w:rsid w:val="00CD4EA1"/>
    <w:rsid w:val="00CD53E8"/>
    <w:rsid w:val="00CD70F3"/>
    <w:rsid w:val="00CD70F9"/>
    <w:rsid w:val="00CD767A"/>
    <w:rsid w:val="00CD7758"/>
    <w:rsid w:val="00CD7867"/>
    <w:rsid w:val="00CD7E33"/>
    <w:rsid w:val="00CE0090"/>
    <w:rsid w:val="00CE02FF"/>
    <w:rsid w:val="00CE1C6A"/>
    <w:rsid w:val="00CE201B"/>
    <w:rsid w:val="00CE28CE"/>
    <w:rsid w:val="00CE2B48"/>
    <w:rsid w:val="00CE397A"/>
    <w:rsid w:val="00CE3C3A"/>
    <w:rsid w:val="00CE47A5"/>
    <w:rsid w:val="00CE50A8"/>
    <w:rsid w:val="00CE5365"/>
    <w:rsid w:val="00CE5503"/>
    <w:rsid w:val="00CE577E"/>
    <w:rsid w:val="00CE6149"/>
    <w:rsid w:val="00CE6D1B"/>
    <w:rsid w:val="00CE769E"/>
    <w:rsid w:val="00CE77CB"/>
    <w:rsid w:val="00CF037B"/>
    <w:rsid w:val="00CF08D4"/>
    <w:rsid w:val="00CF0B78"/>
    <w:rsid w:val="00CF1AE1"/>
    <w:rsid w:val="00CF1CCC"/>
    <w:rsid w:val="00CF1DB3"/>
    <w:rsid w:val="00CF30BF"/>
    <w:rsid w:val="00CF3A61"/>
    <w:rsid w:val="00CF3B75"/>
    <w:rsid w:val="00CF4693"/>
    <w:rsid w:val="00CF5446"/>
    <w:rsid w:val="00CF59EE"/>
    <w:rsid w:val="00CF642D"/>
    <w:rsid w:val="00CF6465"/>
    <w:rsid w:val="00CF6D66"/>
    <w:rsid w:val="00CF78B4"/>
    <w:rsid w:val="00CF7DC2"/>
    <w:rsid w:val="00D000D5"/>
    <w:rsid w:val="00D00ED1"/>
    <w:rsid w:val="00D018CC"/>
    <w:rsid w:val="00D03348"/>
    <w:rsid w:val="00D038C5"/>
    <w:rsid w:val="00D03D31"/>
    <w:rsid w:val="00D03FF8"/>
    <w:rsid w:val="00D044EF"/>
    <w:rsid w:val="00D0477D"/>
    <w:rsid w:val="00D04AE5"/>
    <w:rsid w:val="00D04F1C"/>
    <w:rsid w:val="00D050BF"/>
    <w:rsid w:val="00D05DA7"/>
    <w:rsid w:val="00D05F7F"/>
    <w:rsid w:val="00D06209"/>
    <w:rsid w:val="00D06571"/>
    <w:rsid w:val="00D06738"/>
    <w:rsid w:val="00D0741E"/>
    <w:rsid w:val="00D07738"/>
    <w:rsid w:val="00D0785A"/>
    <w:rsid w:val="00D07AB2"/>
    <w:rsid w:val="00D07BF5"/>
    <w:rsid w:val="00D10618"/>
    <w:rsid w:val="00D10B0D"/>
    <w:rsid w:val="00D10B5D"/>
    <w:rsid w:val="00D125EB"/>
    <w:rsid w:val="00D12996"/>
    <w:rsid w:val="00D131EC"/>
    <w:rsid w:val="00D13A94"/>
    <w:rsid w:val="00D13BD5"/>
    <w:rsid w:val="00D13C9C"/>
    <w:rsid w:val="00D13F04"/>
    <w:rsid w:val="00D14987"/>
    <w:rsid w:val="00D14ABE"/>
    <w:rsid w:val="00D14D24"/>
    <w:rsid w:val="00D15007"/>
    <w:rsid w:val="00D15C09"/>
    <w:rsid w:val="00D16774"/>
    <w:rsid w:val="00D16ECC"/>
    <w:rsid w:val="00D170F3"/>
    <w:rsid w:val="00D171A0"/>
    <w:rsid w:val="00D172BD"/>
    <w:rsid w:val="00D178A6"/>
    <w:rsid w:val="00D17AD2"/>
    <w:rsid w:val="00D17AF4"/>
    <w:rsid w:val="00D17B41"/>
    <w:rsid w:val="00D17DCA"/>
    <w:rsid w:val="00D20BA6"/>
    <w:rsid w:val="00D20C50"/>
    <w:rsid w:val="00D20F78"/>
    <w:rsid w:val="00D210C2"/>
    <w:rsid w:val="00D2114A"/>
    <w:rsid w:val="00D22093"/>
    <w:rsid w:val="00D22198"/>
    <w:rsid w:val="00D234D6"/>
    <w:rsid w:val="00D235DB"/>
    <w:rsid w:val="00D23809"/>
    <w:rsid w:val="00D2389C"/>
    <w:rsid w:val="00D23A21"/>
    <w:rsid w:val="00D23E28"/>
    <w:rsid w:val="00D24701"/>
    <w:rsid w:val="00D24DFF"/>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2205"/>
    <w:rsid w:val="00D424BC"/>
    <w:rsid w:val="00D428C2"/>
    <w:rsid w:val="00D43C80"/>
    <w:rsid w:val="00D44219"/>
    <w:rsid w:val="00D44548"/>
    <w:rsid w:val="00D447C5"/>
    <w:rsid w:val="00D451E8"/>
    <w:rsid w:val="00D4547F"/>
    <w:rsid w:val="00D455CA"/>
    <w:rsid w:val="00D45CBF"/>
    <w:rsid w:val="00D45EEC"/>
    <w:rsid w:val="00D46E0E"/>
    <w:rsid w:val="00D47631"/>
    <w:rsid w:val="00D47821"/>
    <w:rsid w:val="00D47AD0"/>
    <w:rsid w:val="00D47EE8"/>
    <w:rsid w:val="00D50286"/>
    <w:rsid w:val="00D50F8C"/>
    <w:rsid w:val="00D51A01"/>
    <w:rsid w:val="00D51F76"/>
    <w:rsid w:val="00D52003"/>
    <w:rsid w:val="00D52128"/>
    <w:rsid w:val="00D52B5C"/>
    <w:rsid w:val="00D53574"/>
    <w:rsid w:val="00D53D4D"/>
    <w:rsid w:val="00D53D4E"/>
    <w:rsid w:val="00D549D9"/>
    <w:rsid w:val="00D557C7"/>
    <w:rsid w:val="00D55D5F"/>
    <w:rsid w:val="00D55EA7"/>
    <w:rsid w:val="00D56547"/>
    <w:rsid w:val="00D56AC8"/>
    <w:rsid w:val="00D56B2E"/>
    <w:rsid w:val="00D5747B"/>
    <w:rsid w:val="00D57AA0"/>
    <w:rsid w:val="00D57EC0"/>
    <w:rsid w:val="00D57F6D"/>
    <w:rsid w:val="00D60314"/>
    <w:rsid w:val="00D60635"/>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6C4B"/>
    <w:rsid w:val="00D67E6C"/>
    <w:rsid w:val="00D67E79"/>
    <w:rsid w:val="00D70EEE"/>
    <w:rsid w:val="00D710C0"/>
    <w:rsid w:val="00D7116E"/>
    <w:rsid w:val="00D711D9"/>
    <w:rsid w:val="00D73ECE"/>
    <w:rsid w:val="00D740B3"/>
    <w:rsid w:val="00D7561D"/>
    <w:rsid w:val="00D7662C"/>
    <w:rsid w:val="00D76F77"/>
    <w:rsid w:val="00D77827"/>
    <w:rsid w:val="00D77ACC"/>
    <w:rsid w:val="00D77DD5"/>
    <w:rsid w:val="00D77EF0"/>
    <w:rsid w:val="00D80453"/>
    <w:rsid w:val="00D80489"/>
    <w:rsid w:val="00D80BD4"/>
    <w:rsid w:val="00D80D83"/>
    <w:rsid w:val="00D81182"/>
    <w:rsid w:val="00D8187E"/>
    <w:rsid w:val="00D818A9"/>
    <w:rsid w:val="00D819D8"/>
    <w:rsid w:val="00D81FFB"/>
    <w:rsid w:val="00D823B2"/>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B26"/>
    <w:rsid w:val="00D87D5B"/>
    <w:rsid w:val="00D91902"/>
    <w:rsid w:val="00D9208C"/>
    <w:rsid w:val="00D9210D"/>
    <w:rsid w:val="00D92405"/>
    <w:rsid w:val="00D927D3"/>
    <w:rsid w:val="00D92A4D"/>
    <w:rsid w:val="00D93189"/>
    <w:rsid w:val="00D933D8"/>
    <w:rsid w:val="00D94F0E"/>
    <w:rsid w:val="00D95C9E"/>
    <w:rsid w:val="00D95F8C"/>
    <w:rsid w:val="00D962D9"/>
    <w:rsid w:val="00D964BC"/>
    <w:rsid w:val="00D96705"/>
    <w:rsid w:val="00D96C71"/>
    <w:rsid w:val="00D974D3"/>
    <w:rsid w:val="00D97913"/>
    <w:rsid w:val="00D97A9A"/>
    <w:rsid w:val="00D97B8F"/>
    <w:rsid w:val="00D97DBE"/>
    <w:rsid w:val="00DA1224"/>
    <w:rsid w:val="00DA17B0"/>
    <w:rsid w:val="00DA2243"/>
    <w:rsid w:val="00DA285E"/>
    <w:rsid w:val="00DA28A1"/>
    <w:rsid w:val="00DA2CE2"/>
    <w:rsid w:val="00DA3E36"/>
    <w:rsid w:val="00DA40B5"/>
    <w:rsid w:val="00DA49D1"/>
    <w:rsid w:val="00DA4E03"/>
    <w:rsid w:val="00DA5BE0"/>
    <w:rsid w:val="00DA5F83"/>
    <w:rsid w:val="00DA6322"/>
    <w:rsid w:val="00DA67D5"/>
    <w:rsid w:val="00DA69C8"/>
    <w:rsid w:val="00DA6F92"/>
    <w:rsid w:val="00DA7001"/>
    <w:rsid w:val="00DA7657"/>
    <w:rsid w:val="00DA7FDA"/>
    <w:rsid w:val="00DB0499"/>
    <w:rsid w:val="00DB0B5B"/>
    <w:rsid w:val="00DB1581"/>
    <w:rsid w:val="00DB2489"/>
    <w:rsid w:val="00DB2CCE"/>
    <w:rsid w:val="00DB30C8"/>
    <w:rsid w:val="00DB3918"/>
    <w:rsid w:val="00DB401A"/>
    <w:rsid w:val="00DB5141"/>
    <w:rsid w:val="00DB5638"/>
    <w:rsid w:val="00DB566D"/>
    <w:rsid w:val="00DB5D3C"/>
    <w:rsid w:val="00DB5E9D"/>
    <w:rsid w:val="00DB61B7"/>
    <w:rsid w:val="00DB62B3"/>
    <w:rsid w:val="00DB6915"/>
    <w:rsid w:val="00DC01A2"/>
    <w:rsid w:val="00DC0246"/>
    <w:rsid w:val="00DC0F4B"/>
    <w:rsid w:val="00DC100E"/>
    <w:rsid w:val="00DC1173"/>
    <w:rsid w:val="00DC120C"/>
    <w:rsid w:val="00DC1860"/>
    <w:rsid w:val="00DC2281"/>
    <w:rsid w:val="00DC253E"/>
    <w:rsid w:val="00DC347C"/>
    <w:rsid w:val="00DC37C8"/>
    <w:rsid w:val="00DC4233"/>
    <w:rsid w:val="00DC4579"/>
    <w:rsid w:val="00DC4666"/>
    <w:rsid w:val="00DC5633"/>
    <w:rsid w:val="00DC5720"/>
    <w:rsid w:val="00DC59AC"/>
    <w:rsid w:val="00DC6BFF"/>
    <w:rsid w:val="00DC6C31"/>
    <w:rsid w:val="00DC7BE3"/>
    <w:rsid w:val="00DD0387"/>
    <w:rsid w:val="00DD0DB5"/>
    <w:rsid w:val="00DD1034"/>
    <w:rsid w:val="00DD1E71"/>
    <w:rsid w:val="00DD279B"/>
    <w:rsid w:val="00DD2A58"/>
    <w:rsid w:val="00DD2E2C"/>
    <w:rsid w:val="00DD3081"/>
    <w:rsid w:val="00DD3514"/>
    <w:rsid w:val="00DD4008"/>
    <w:rsid w:val="00DD4020"/>
    <w:rsid w:val="00DD4A0B"/>
    <w:rsid w:val="00DD4A24"/>
    <w:rsid w:val="00DD7863"/>
    <w:rsid w:val="00DE12B8"/>
    <w:rsid w:val="00DE170E"/>
    <w:rsid w:val="00DE1A52"/>
    <w:rsid w:val="00DE2751"/>
    <w:rsid w:val="00DE27CC"/>
    <w:rsid w:val="00DE2A6C"/>
    <w:rsid w:val="00DE2B7F"/>
    <w:rsid w:val="00DE2EA3"/>
    <w:rsid w:val="00DE3ECC"/>
    <w:rsid w:val="00DE402D"/>
    <w:rsid w:val="00DE49E5"/>
    <w:rsid w:val="00DE4FF3"/>
    <w:rsid w:val="00DE6528"/>
    <w:rsid w:val="00DE6613"/>
    <w:rsid w:val="00DE67AF"/>
    <w:rsid w:val="00DE6BD5"/>
    <w:rsid w:val="00DE6CD5"/>
    <w:rsid w:val="00DE716B"/>
    <w:rsid w:val="00DE7801"/>
    <w:rsid w:val="00DE7C12"/>
    <w:rsid w:val="00DF042A"/>
    <w:rsid w:val="00DF0AF2"/>
    <w:rsid w:val="00DF1A20"/>
    <w:rsid w:val="00DF2824"/>
    <w:rsid w:val="00DF4210"/>
    <w:rsid w:val="00DF4223"/>
    <w:rsid w:val="00DF4A20"/>
    <w:rsid w:val="00DF66FF"/>
    <w:rsid w:val="00DF6EDB"/>
    <w:rsid w:val="00DF7267"/>
    <w:rsid w:val="00DF777F"/>
    <w:rsid w:val="00DF7C4A"/>
    <w:rsid w:val="00E0001E"/>
    <w:rsid w:val="00E0084B"/>
    <w:rsid w:val="00E008F3"/>
    <w:rsid w:val="00E00E82"/>
    <w:rsid w:val="00E0183A"/>
    <w:rsid w:val="00E0196A"/>
    <w:rsid w:val="00E020A0"/>
    <w:rsid w:val="00E022C7"/>
    <w:rsid w:val="00E025A9"/>
    <w:rsid w:val="00E040E1"/>
    <w:rsid w:val="00E05E2A"/>
    <w:rsid w:val="00E06389"/>
    <w:rsid w:val="00E06434"/>
    <w:rsid w:val="00E0643F"/>
    <w:rsid w:val="00E06A72"/>
    <w:rsid w:val="00E1043D"/>
    <w:rsid w:val="00E12B24"/>
    <w:rsid w:val="00E138F6"/>
    <w:rsid w:val="00E13B4F"/>
    <w:rsid w:val="00E13C61"/>
    <w:rsid w:val="00E14581"/>
    <w:rsid w:val="00E146E3"/>
    <w:rsid w:val="00E1517E"/>
    <w:rsid w:val="00E16071"/>
    <w:rsid w:val="00E16553"/>
    <w:rsid w:val="00E16C94"/>
    <w:rsid w:val="00E17401"/>
    <w:rsid w:val="00E17474"/>
    <w:rsid w:val="00E17AC0"/>
    <w:rsid w:val="00E17AD0"/>
    <w:rsid w:val="00E20366"/>
    <w:rsid w:val="00E21972"/>
    <w:rsid w:val="00E22351"/>
    <w:rsid w:val="00E22408"/>
    <w:rsid w:val="00E2308B"/>
    <w:rsid w:val="00E236DF"/>
    <w:rsid w:val="00E2382E"/>
    <w:rsid w:val="00E242E8"/>
    <w:rsid w:val="00E243B4"/>
    <w:rsid w:val="00E25816"/>
    <w:rsid w:val="00E25977"/>
    <w:rsid w:val="00E25D28"/>
    <w:rsid w:val="00E2661E"/>
    <w:rsid w:val="00E2695A"/>
    <w:rsid w:val="00E26D10"/>
    <w:rsid w:val="00E27312"/>
    <w:rsid w:val="00E2732C"/>
    <w:rsid w:val="00E2754D"/>
    <w:rsid w:val="00E27AFB"/>
    <w:rsid w:val="00E27E4B"/>
    <w:rsid w:val="00E27E8F"/>
    <w:rsid w:val="00E307E2"/>
    <w:rsid w:val="00E31E01"/>
    <w:rsid w:val="00E3222D"/>
    <w:rsid w:val="00E32309"/>
    <w:rsid w:val="00E32F76"/>
    <w:rsid w:val="00E3364E"/>
    <w:rsid w:val="00E338B6"/>
    <w:rsid w:val="00E348ED"/>
    <w:rsid w:val="00E34B45"/>
    <w:rsid w:val="00E34B5A"/>
    <w:rsid w:val="00E34D6D"/>
    <w:rsid w:val="00E369DC"/>
    <w:rsid w:val="00E36BCD"/>
    <w:rsid w:val="00E36E12"/>
    <w:rsid w:val="00E36FD3"/>
    <w:rsid w:val="00E37098"/>
    <w:rsid w:val="00E37A34"/>
    <w:rsid w:val="00E37D67"/>
    <w:rsid w:val="00E40178"/>
    <w:rsid w:val="00E40689"/>
    <w:rsid w:val="00E4071B"/>
    <w:rsid w:val="00E40905"/>
    <w:rsid w:val="00E4160D"/>
    <w:rsid w:val="00E41C2A"/>
    <w:rsid w:val="00E41D70"/>
    <w:rsid w:val="00E426F3"/>
    <w:rsid w:val="00E42F0A"/>
    <w:rsid w:val="00E43278"/>
    <w:rsid w:val="00E4329F"/>
    <w:rsid w:val="00E43485"/>
    <w:rsid w:val="00E43897"/>
    <w:rsid w:val="00E43F3C"/>
    <w:rsid w:val="00E440B9"/>
    <w:rsid w:val="00E44A3F"/>
    <w:rsid w:val="00E45380"/>
    <w:rsid w:val="00E45831"/>
    <w:rsid w:val="00E45D7E"/>
    <w:rsid w:val="00E47361"/>
    <w:rsid w:val="00E47681"/>
    <w:rsid w:val="00E47886"/>
    <w:rsid w:val="00E50073"/>
    <w:rsid w:val="00E51F7D"/>
    <w:rsid w:val="00E53223"/>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4F21"/>
    <w:rsid w:val="00E65B80"/>
    <w:rsid w:val="00E65DE6"/>
    <w:rsid w:val="00E66005"/>
    <w:rsid w:val="00E66C06"/>
    <w:rsid w:val="00E66F0A"/>
    <w:rsid w:val="00E702BB"/>
    <w:rsid w:val="00E7052C"/>
    <w:rsid w:val="00E70ABF"/>
    <w:rsid w:val="00E71094"/>
    <w:rsid w:val="00E710A6"/>
    <w:rsid w:val="00E7129D"/>
    <w:rsid w:val="00E715F3"/>
    <w:rsid w:val="00E71779"/>
    <w:rsid w:val="00E7247C"/>
    <w:rsid w:val="00E7282A"/>
    <w:rsid w:val="00E729A0"/>
    <w:rsid w:val="00E737AD"/>
    <w:rsid w:val="00E73A8D"/>
    <w:rsid w:val="00E73B37"/>
    <w:rsid w:val="00E749CD"/>
    <w:rsid w:val="00E75212"/>
    <w:rsid w:val="00E7547A"/>
    <w:rsid w:val="00E7553D"/>
    <w:rsid w:val="00E75F80"/>
    <w:rsid w:val="00E76C7E"/>
    <w:rsid w:val="00E80059"/>
    <w:rsid w:val="00E80A6B"/>
    <w:rsid w:val="00E80B41"/>
    <w:rsid w:val="00E81802"/>
    <w:rsid w:val="00E81A2F"/>
    <w:rsid w:val="00E81A7C"/>
    <w:rsid w:val="00E81B7E"/>
    <w:rsid w:val="00E82092"/>
    <w:rsid w:val="00E82A70"/>
    <w:rsid w:val="00E837F4"/>
    <w:rsid w:val="00E83B06"/>
    <w:rsid w:val="00E83F9A"/>
    <w:rsid w:val="00E8487F"/>
    <w:rsid w:val="00E84F51"/>
    <w:rsid w:val="00E85A2E"/>
    <w:rsid w:val="00E85F17"/>
    <w:rsid w:val="00E85F88"/>
    <w:rsid w:val="00E86094"/>
    <w:rsid w:val="00E86316"/>
    <w:rsid w:val="00E8721B"/>
    <w:rsid w:val="00E87CEF"/>
    <w:rsid w:val="00E90592"/>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3659"/>
    <w:rsid w:val="00EA3A16"/>
    <w:rsid w:val="00EA4158"/>
    <w:rsid w:val="00EA44D3"/>
    <w:rsid w:val="00EA472B"/>
    <w:rsid w:val="00EA4ADC"/>
    <w:rsid w:val="00EA4CB7"/>
    <w:rsid w:val="00EA4CF4"/>
    <w:rsid w:val="00EA4F3C"/>
    <w:rsid w:val="00EA5476"/>
    <w:rsid w:val="00EA63BF"/>
    <w:rsid w:val="00EA65A5"/>
    <w:rsid w:val="00EA6B08"/>
    <w:rsid w:val="00EA6C80"/>
    <w:rsid w:val="00EA7209"/>
    <w:rsid w:val="00EA7457"/>
    <w:rsid w:val="00EA781A"/>
    <w:rsid w:val="00EB0D9C"/>
    <w:rsid w:val="00EB2C38"/>
    <w:rsid w:val="00EB3C51"/>
    <w:rsid w:val="00EB4C07"/>
    <w:rsid w:val="00EB6196"/>
    <w:rsid w:val="00EB6678"/>
    <w:rsid w:val="00EB668C"/>
    <w:rsid w:val="00EB701F"/>
    <w:rsid w:val="00EB730B"/>
    <w:rsid w:val="00EB767C"/>
    <w:rsid w:val="00EC06A1"/>
    <w:rsid w:val="00EC0D11"/>
    <w:rsid w:val="00EC129F"/>
    <w:rsid w:val="00EC14EC"/>
    <w:rsid w:val="00EC1BBA"/>
    <w:rsid w:val="00EC28A7"/>
    <w:rsid w:val="00EC4886"/>
    <w:rsid w:val="00EC4F21"/>
    <w:rsid w:val="00EC56C3"/>
    <w:rsid w:val="00EC5E2D"/>
    <w:rsid w:val="00EC6C02"/>
    <w:rsid w:val="00EC6D5D"/>
    <w:rsid w:val="00EC741E"/>
    <w:rsid w:val="00EC7BF0"/>
    <w:rsid w:val="00ED004A"/>
    <w:rsid w:val="00ED03D2"/>
    <w:rsid w:val="00ED0D9F"/>
    <w:rsid w:val="00ED1926"/>
    <w:rsid w:val="00ED19A5"/>
    <w:rsid w:val="00ED2B6B"/>
    <w:rsid w:val="00ED2C4E"/>
    <w:rsid w:val="00ED38DB"/>
    <w:rsid w:val="00ED3973"/>
    <w:rsid w:val="00ED3EBA"/>
    <w:rsid w:val="00ED4157"/>
    <w:rsid w:val="00ED497F"/>
    <w:rsid w:val="00ED52FB"/>
    <w:rsid w:val="00ED53B9"/>
    <w:rsid w:val="00ED55C9"/>
    <w:rsid w:val="00ED58F3"/>
    <w:rsid w:val="00ED6C53"/>
    <w:rsid w:val="00ED6DFD"/>
    <w:rsid w:val="00ED73FB"/>
    <w:rsid w:val="00ED74A5"/>
    <w:rsid w:val="00EE1173"/>
    <w:rsid w:val="00EE12AC"/>
    <w:rsid w:val="00EE2375"/>
    <w:rsid w:val="00EE2633"/>
    <w:rsid w:val="00EE3236"/>
    <w:rsid w:val="00EE3F60"/>
    <w:rsid w:val="00EE3F8E"/>
    <w:rsid w:val="00EE63CA"/>
    <w:rsid w:val="00EE6411"/>
    <w:rsid w:val="00EE69F5"/>
    <w:rsid w:val="00EE6C35"/>
    <w:rsid w:val="00EE6F5F"/>
    <w:rsid w:val="00EE796D"/>
    <w:rsid w:val="00EF0AD1"/>
    <w:rsid w:val="00EF0EB1"/>
    <w:rsid w:val="00EF13FE"/>
    <w:rsid w:val="00EF15BA"/>
    <w:rsid w:val="00EF1C1A"/>
    <w:rsid w:val="00EF20EE"/>
    <w:rsid w:val="00EF26F2"/>
    <w:rsid w:val="00EF2C1D"/>
    <w:rsid w:val="00EF3316"/>
    <w:rsid w:val="00EF35A3"/>
    <w:rsid w:val="00EF37A6"/>
    <w:rsid w:val="00EF4186"/>
    <w:rsid w:val="00EF44C3"/>
    <w:rsid w:val="00EF473B"/>
    <w:rsid w:val="00EF513E"/>
    <w:rsid w:val="00EF54BD"/>
    <w:rsid w:val="00EF678B"/>
    <w:rsid w:val="00EF7A5A"/>
    <w:rsid w:val="00EF7F1B"/>
    <w:rsid w:val="00F00412"/>
    <w:rsid w:val="00F00FBE"/>
    <w:rsid w:val="00F010A1"/>
    <w:rsid w:val="00F02521"/>
    <w:rsid w:val="00F02F1A"/>
    <w:rsid w:val="00F03418"/>
    <w:rsid w:val="00F039A4"/>
    <w:rsid w:val="00F039EE"/>
    <w:rsid w:val="00F042CA"/>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4767"/>
    <w:rsid w:val="00F156FE"/>
    <w:rsid w:val="00F15BA8"/>
    <w:rsid w:val="00F1691F"/>
    <w:rsid w:val="00F20393"/>
    <w:rsid w:val="00F20EC9"/>
    <w:rsid w:val="00F21295"/>
    <w:rsid w:val="00F21644"/>
    <w:rsid w:val="00F21EED"/>
    <w:rsid w:val="00F22F8F"/>
    <w:rsid w:val="00F23B13"/>
    <w:rsid w:val="00F23CE6"/>
    <w:rsid w:val="00F24169"/>
    <w:rsid w:val="00F243A8"/>
    <w:rsid w:val="00F24421"/>
    <w:rsid w:val="00F24DFD"/>
    <w:rsid w:val="00F25BF8"/>
    <w:rsid w:val="00F25F0A"/>
    <w:rsid w:val="00F263CC"/>
    <w:rsid w:val="00F27E47"/>
    <w:rsid w:val="00F308B3"/>
    <w:rsid w:val="00F30ECA"/>
    <w:rsid w:val="00F315C2"/>
    <w:rsid w:val="00F3248F"/>
    <w:rsid w:val="00F32855"/>
    <w:rsid w:val="00F32B85"/>
    <w:rsid w:val="00F32F97"/>
    <w:rsid w:val="00F33379"/>
    <w:rsid w:val="00F334EB"/>
    <w:rsid w:val="00F3404D"/>
    <w:rsid w:val="00F34C3D"/>
    <w:rsid w:val="00F3579E"/>
    <w:rsid w:val="00F3648F"/>
    <w:rsid w:val="00F36D21"/>
    <w:rsid w:val="00F37159"/>
    <w:rsid w:val="00F377AE"/>
    <w:rsid w:val="00F37DE6"/>
    <w:rsid w:val="00F406E5"/>
    <w:rsid w:val="00F40A26"/>
    <w:rsid w:val="00F42BB9"/>
    <w:rsid w:val="00F42F6A"/>
    <w:rsid w:val="00F43864"/>
    <w:rsid w:val="00F44258"/>
    <w:rsid w:val="00F45124"/>
    <w:rsid w:val="00F457D2"/>
    <w:rsid w:val="00F460CE"/>
    <w:rsid w:val="00F46B62"/>
    <w:rsid w:val="00F46E02"/>
    <w:rsid w:val="00F46E75"/>
    <w:rsid w:val="00F4777A"/>
    <w:rsid w:val="00F47D2B"/>
    <w:rsid w:val="00F47EE0"/>
    <w:rsid w:val="00F511A5"/>
    <w:rsid w:val="00F511F2"/>
    <w:rsid w:val="00F514DF"/>
    <w:rsid w:val="00F5247C"/>
    <w:rsid w:val="00F52980"/>
    <w:rsid w:val="00F535C0"/>
    <w:rsid w:val="00F539C0"/>
    <w:rsid w:val="00F54458"/>
    <w:rsid w:val="00F54D5B"/>
    <w:rsid w:val="00F54FB0"/>
    <w:rsid w:val="00F55359"/>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4C9"/>
    <w:rsid w:val="00F64B89"/>
    <w:rsid w:val="00F653E1"/>
    <w:rsid w:val="00F656C1"/>
    <w:rsid w:val="00F65B14"/>
    <w:rsid w:val="00F65C1E"/>
    <w:rsid w:val="00F65E88"/>
    <w:rsid w:val="00F666DB"/>
    <w:rsid w:val="00F6691C"/>
    <w:rsid w:val="00F66B54"/>
    <w:rsid w:val="00F6708F"/>
    <w:rsid w:val="00F6716A"/>
    <w:rsid w:val="00F6720B"/>
    <w:rsid w:val="00F67FBB"/>
    <w:rsid w:val="00F70EC5"/>
    <w:rsid w:val="00F713F0"/>
    <w:rsid w:val="00F71E43"/>
    <w:rsid w:val="00F71E5A"/>
    <w:rsid w:val="00F72369"/>
    <w:rsid w:val="00F7493E"/>
    <w:rsid w:val="00F7518C"/>
    <w:rsid w:val="00F751DE"/>
    <w:rsid w:val="00F75D19"/>
    <w:rsid w:val="00F75DDF"/>
    <w:rsid w:val="00F7629E"/>
    <w:rsid w:val="00F76E55"/>
    <w:rsid w:val="00F77975"/>
    <w:rsid w:val="00F80217"/>
    <w:rsid w:val="00F80332"/>
    <w:rsid w:val="00F807FA"/>
    <w:rsid w:val="00F80858"/>
    <w:rsid w:val="00F80F9E"/>
    <w:rsid w:val="00F81F96"/>
    <w:rsid w:val="00F823B4"/>
    <w:rsid w:val="00F82DB8"/>
    <w:rsid w:val="00F83259"/>
    <w:rsid w:val="00F83482"/>
    <w:rsid w:val="00F834D4"/>
    <w:rsid w:val="00F85756"/>
    <w:rsid w:val="00F86BF9"/>
    <w:rsid w:val="00F86C65"/>
    <w:rsid w:val="00F87430"/>
    <w:rsid w:val="00F87B21"/>
    <w:rsid w:val="00F87BCA"/>
    <w:rsid w:val="00F87F40"/>
    <w:rsid w:val="00F91187"/>
    <w:rsid w:val="00F93990"/>
    <w:rsid w:val="00F93BEB"/>
    <w:rsid w:val="00F93FBD"/>
    <w:rsid w:val="00F940A7"/>
    <w:rsid w:val="00F94241"/>
    <w:rsid w:val="00F94504"/>
    <w:rsid w:val="00F94700"/>
    <w:rsid w:val="00F94ADD"/>
    <w:rsid w:val="00F94BED"/>
    <w:rsid w:val="00F95241"/>
    <w:rsid w:val="00F96984"/>
    <w:rsid w:val="00F97120"/>
    <w:rsid w:val="00F97852"/>
    <w:rsid w:val="00FA05CC"/>
    <w:rsid w:val="00FA08A9"/>
    <w:rsid w:val="00FA14AB"/>
    <w:rsid w:val="00FA179D"/>
    <w:rsid w:val="00FA1FD7"/>
    <w:rsid w:val="00FA2359"/>
    <w:rsid w:val="00FA3216"/>
    <w:rsid w:val="00FA3E25"/>
    <w:rsid w:val="00FA3F5A"/>
    <w:rsid w:val="00FA43DA"/>
    <w:rsid w:val="00FA449A"/>
    <w:rsid w:val="00FA50B0"/>
    <w:rsid w:val="00FA5E31"/>
    <w:rsid w:val="00FA5EF8"/>
    <w:rsid w:val="00FA6235"/>
    <w:rsid w:val="00FA6B27"/>
    <w:rsid w:val="00FA6B74"/>
    <w:rsid w:val="00FA76E7"/>
    <w:rsid w:val="00FA7B51"/>
    <w:rsid w:val="00FB0E75"/>
    <w:rsid w:val="00FB0EBE"/>
    <w:rsid w:val="00FB103B"/>
    <w:rsid w:val="00FB14DF"/>
    <w:rsid w:val="00FB16C3"/>
    <w:rsid w:val="00FB1E04"/>
    <w:rsid w:val="00FB1FB8"/>
    <w:rsid w:val="00FB254F"/>
    <w:rsid w:val="00FB25BF"/>
    <w:rsid w:val="00FB2FF7"/>
    <w:rsid w:val="00FB3161"/>
    <w:rsid w:val="00FB3175"/>
    <w:rsid w:val="00FB3A4C"/>
    <w:rsid w:val="00FB4535"/>
    <w:rsid w:val="00FB4625"/>
    <w:rsid w:val="00FB4B41"/>
    <w:rsid w:val="00FB4C1E"/>
    <w:rsid w:val="00FB4F22"/>
    <w:rsid w:val="00FB51C1"/>
    <w:rsid w:val="00FB541D"/>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8DB"/>
    <w:rsid w:val="00FC7B02"/>
    <w:rsid w:val="00FC7BD0"/>
    <w:rsid w:val="00FD04A7"/>
    <w:rsid w:val="00FD04E8"/>
    <w:rsid w:val="00FD0587"/>
    <w:rsid w:val="00FD0A99"/>
    <w:rsid w:val="00FD0B2B"/>
    <w:rsid w:val="00FD0F3A"/>
    <w:rsid w:val="00FD10CE"/>
    <w:rsid w:val="00FD1464"/>
    <w:rsid w:val="00FD2194"/>
    <w:rsid w:val="00FD2892"/>
    <w:rsid w:val="00FD31CB"/>
    <w:rsid w:val="00FD3309"/>
    <w:rsid w:val="00FD35C9"/>
    <w:rsid w:val="00FD58DF"/>
    <w:rsid w:val="00FD5B69"/>
    <w:rsid w:val="00FD60EA"/>
    <w:rsid w:val="00FD6E65"/>
    <w:rsid w:val="00FD77B3"/>
    <w:rsid w:val="00FD7E35"/>
    <w:rsid w:val="00FD7F2E"/>
    <w:rsid w:val="00FE0F1B"/>
    <w:rsid w:val="00FE14EC"/>
    <w:rsid w:val="00FE1BA9"/>
    <w:rsid w:val="00FE2479"/>
    <w:rsid w:val="00FE266F"/>
    <w:rsid w:val="00FE2B28"/>
    <w:rsid w:val="00FE2D98"/>
    <w:rsid w:val="00FE3919"/>
    <w:rsid w:val="00FE4953"/>
    <w:rsid w:val="00FE59BA"/>
    <w:rsid w:val="00FE5C2B"/>
    <w:rsid w:val="00FE65BC"/>
    <w:rsid w:val="00FE6F94"/>
    <w:rsid w:val="00FE707D"/>
    <w:rsid w:val="00FE7805"/>
    <w:rsid w:val="00FE7B65"/>
    <w:rsid w:val="00FF0148"/>
    <w:rsid w:val="00FF029D"/>
    <w:rsid w:val="00FF0614"/>
    <w:rsid w:val="00FF0720"/>
    <w:rsid w:val="00FF0BDC"/>
    <w:rsid w:val="00FF1150"/>
    <w:rsid w:val="00FF1923"/>
    <w:rsid w:val="00FF1937"/>
    <w:rsid w:val="00FF1EA7"/>
    <w:rsid w:val="00FF2A7A"/>
    <w:rsid w:val="00FF2BDE"/>
    <w:rsid w:val="00FF2D66"/>
    <w:rsid w:val="00FF2E5C"/>
    <w:rsid w:val="00FF3364"/>
    <w:rsid w:val="00FF33CB"/>
    <w:rsid w:val="00FF352A"/>
    <w:rsid w:val="00FF4392"/>
    <w:rsid w:val="00FF46EE"/>
    <w:rsid w:val="00FF4EE5"/>
    <w:rsid w:val="00FF4FD5"/>
    <w:rsid w:val="00FF6234"/>
    <w:rsid w:val="00FF62EC"/>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58C059"/>
  <w15:docId w15:val="{DCD42C78-A581-48A8-A21D-92B48629B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 w:type="table" w:customStyle="1" w:styleId="GridTable5Dark1">
    <w:name w:val="Grid Table 5 Dark1"/>
    <w:basedOn w:val="TableNormal"/>
    <w:uiPriority w:val="50"/>
    <w:rsid w:val="00037F5C"/>
    <w:rPr>
      <w:rFonts w:eastAsiaTheme="minorHAnsi" w:cstheme="minorBidi"/>
      <w:sz w:val="24"/>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A4637532-B2C3-41D6-A9AE-73F316738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10</TotalTime>
  <Pages>5</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3</cp:revision>
  <dcterms:created xsi:type="dcterms:W3CDTF">2018-09-13T11:30:00Z</dcterms:created>
  <dcterms:modified xsi:type="dcterms:W3CDTF">2018-09-13T11:39:00Z</dcterms:modified>
  <cp:category>School Papers</cp:category>
</cp:coreProperties>
</file>